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BF17E" w14:textId="04F2E659" w:rsidR="00455EDD" w:rsidRPr="00A23AA6" w:rsidRDefault="002F2871" w:rsidP="00C93423">
      <w:pPr>
        <w:spacing w:before="240"/>
        <w:jc w:val="center"/>
        <w:rPr>
          <w:rFonts w:ascii="Gadugi" w:hAnsi="Gadugi" w:cs="Open Sans"/>
          <w:b/>
          <w:bCs/>
          <w:sz w:val="40"/>
          <w:szCs w:val="40"/>
        </w:rPr>
      </w:pPr>
      <w:bookmarkStart w:id="0" w:name="_Hlk531265886"/>
      <w:r>
        <w:rPr>
          <w:rFonts w:ascii="Gadugi" w:hAnsi="Gadugi" w:cs="Open Sans"/>
          <w:b/>
          <w:bCs/>
          <w:sz w:val="40"/>
          <w:szCs w:val="40"/>
        </w:rPr>
        <w:t>Tabeller, billeder, diagrammer</w:t>
      </w:r>
    </w:p>
    <w:p w14:paraId="6A0EB25F" w14:textId="696D7B9D" w:rsidR="002D1860" w:rsidRPr="002D1860" w:rsidRDefault="00C949C5" w:rsidP="00FF4504">
      <w:pPr>
        <w:spacing w:after="160" w:line="259" w:lineRule="auto"/>
        <w:jc w:val="left"/>
        <w:rPr>
          <w:rFonts w:ascii="Gadugi" w:hAnsi="Gadugi" w:cs="Open Sans"/>
          <w:sz w:val="20"/>
          <w:szCs w:val="20"/>
        </w:rPr>
      </w:pPr>
      <w:r w:rsidRPr="00BC5592">
        <w:rPr>
          <w:rFonts w:ascii="Gadugi" w:hAnsi="Gadugi" w:cs="Open San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104D3" wp14:editId="0D80D40C">
                <wp:simplePos x="0" y="0"/>
                <wp:positionH relativeFrom="column">
                  <wp:posOffset>-703580</wp:posOffset>
                </wp:positionH>
                <wp:positionV relativeFrom="paragraph">
                  <wp:posOffset>5715</wp:posOffset>
                </wp:positionV>
                <wp:extent cx="7868093" cy="0"/>
                <wp:effectExtent l="0" t="0" r="0" b="0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8093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4465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B0D8BE" id="Lige forbindelse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4pt,.45pt" to="564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" strokecolor="#446558" strokeweight="1.75pt">
                <v:stroke joinstyle="miter"/>
              </v:line>
            </w:pict>
          </mc:Fallback>
        </mc:AlternateContent>
      </w:r>
      <w:bookmarkEnd w:id="0"/>
    </w:p>
    <w:p w14:paraId="419E2A86" w14:textId="6DCA7C1D" w:rsidR="004F1B89" w:rsidRPr="004F1B89" w:rsidRDefault="002F2871" w:rsidP="00FF4504">
      <w:pPr>
        <w:spacing w:before="240"/>
        <w:jc w:val="left"/>
        <w:rPr>
          <w:rFonts w:ascii="Gadugi" w:hAnsi="Gadugi" w:cs="Open Sans"/>
          <w:b/>
          <w:bCs/>
          <w:color w:val="FF0000"/>
          <w:sz w:val="40"/>
          <w:szCs w:val="40"/>
        </w:rPr>
      </w:pPr>
      <w:r>
        <w:rPr>
          <w:rFonts w:ascii="Gadugi" w:hAnsi="Gadugi" w:cs="Open Sans"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3A9FB4" wp14:editId="34E83C74">
                <wp:simplePos x="0" y="0"/>
                <wp:positionH relativeFrom="column">
                  <wp:posOffset>4369435</wp:posOffset>
                </wp:positionH>
                <wp:positionV relativeFrom="paragraph">
                  <wp:posOffset>17145</wp:posOffset>
                </wp:positionV>
                <wp:extent cx="1885950" cy="1857375"/>
                <wp:effectExtent l="0" t="0" r="19050" b="28575"/>
                <wp:wrapSquare wrapText="bothSides"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57375"/>
                        </a:xfrm>
                        <a:prstGeom prst="rect">
                          <a:avLst/>
                        </a:prstGeom>
                        <a:solidFill>
                          <a:srgbClr val="DFE6DF"/>
                        </a:solidFill>
                        <a:ln w="6350">
                          <a:solidFill>
                            <a:srgbClr val="DFE6DF"/>
                          </a:solidFill>
                        </a:ln>
                      </wps:spPr>
                      <wps:txbx>
                        <w:txbxContent>
                          <w:p w14:paraId="5EA1C091" w14:textId="4072F5F4" w:rsidR="00DF27EF" w:rsidRDefault="00DF27EF" w:rsidP="00DF27EF">
                            <w:pPr>
                              <w:jc w:val="center"/>
                            </w:pPr>
                            <w:r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br/>
                            </w:r>
                            <w:r w:rsidR="002F2871">
                              <w:rPr>
                                <w:rFonts w:ascii="Gadugi" w:hAnsi="Gadugi" w:cs="Open Sans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a-DK"/>
                              </w:rPr>
                              <w:drawing>
                                <wp:inline distT="0" distB="0" distL="0" distR="0" wp14:anchorId="6534BD45" wp14:editId="334DF123">
                                  <wp:extent cx="381000" cy="381000"/>
                                  <wp:effectExtent l="0" t="0" r="0" b="0"/>
                                  <wp:docPr id="2" name="Grafik 2" descr="Elpæ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fik 19" descr="Elpær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2871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br/>
                            </w:r>
                            <w:r w:rsidRPr="002D1860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Et godt råd </w:t>
                            </w:r>
                            <w:r w:rsidR="00572520" w:rsidRPr="002D1860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er</w:t>
                            </w:r>
                            <w:r w:rsidRPr="002D1860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572520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br/>
                            </w:r>
                            <w:r w:rsidRPr="002D1860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at færdiggøre teksten før indsættelse af </w:t>
                            </w:r>
                            <w:r w:rsidR="004812B9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tabeller, billeder og diagrammer</w:t>
                            </w:r>
                            <w:r w:rsidRPr="002D1860">
                              <w:rPr>
                                <w:rFonts w:ascii="Gadugi" w:hAnsi="Gadugi" w:cs="Open Sans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i teksten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A9FB4" id="_x0000_t202" coordsize="21600,21600" o:spt="202" path="m,l,21600r21600,l21600,xe">
                <v:stroke joinstyle="miter"/>
                <v:path gradientshapeok="t" o:connecttype="rect"/>
              </v:shapetype>
              <v:shape id="Tekstfelt 17" o:spid="_x0000_s1026" type="#_x0000_t202" style="position:absolute;margin-left:344.05pt;margin-top:1.35pt;width:148.5pt;height:14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" fillcolor="#dfe6df" strokecolor="#dfe6df" strokeweight=".5pt">
                <v:textbox>
                  <w:txbxContent>
                    <w:p w14:paraId="5EA1C091" w14:textId="4072F5F4" w:rsidR="00DF27EF" w:rsidRDefault="00DF27EF" w:rsidP="00DF27EF">
                      <w:pPr>
                        <w:jc w:val="center"/>
                      </w:pPr>
                      <w:r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br/>
                      </w:r>
                      <w:r w:rsidR="002F2871">
                        <w:rPr>
                          <w:rFonts w:ascii="Gadugi" w:hAnsi="Gadugi" w:cs="Open Sans"/>
                          <w:b/>
                          <w:bCs/>
                          <w:noProof/>
                          <w:sz w:val="20"/>
                          <w:szCs w:val="20"/>
                          <w:lang w:eastAsia="da-DK"/>
                        </w:rPr>
                        <w:drawing>
                          <wp:inline distT="0" distB="0" distL="0" distR="0" wp14:anchorId="6534BD45" wp14:editId="334DF123">
                            <wp:extent cx="381000" cy="381000"/>
                            <wp:effectExtent l="0" t="0" r="0" b="0"/>
                            <wp:docPr id="2" name="Grafik 2" descr="Elpæ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fik 19" descr="Elpær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2871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br/>
                      </w:r>
                      <w:r w:rsidRPr="002D1860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Et godt råd </w:t>
                      </w:r>
                      <w:r w:rsidR="00572520" w:rsidRPr="002D1860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er</w:t>
                      </w:r>
                      <w:r w:rsidRPr="002D1860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="00572520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br/>
                      </w:r>
                      <w:r w:rsidRPr="002D1860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at færdiggøre teksten før indsættelse af </w:t>
                      </w:r>
                      <w:r w:rsidR="004812B9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tabeller, billeder og diagrammer</w:t>
                      </w:r>
                      <w:r w:rsidRPr="002D1860">
                        <w:rPr>
                          <w:rFonts w:ascii="Gadugi" w:hAnsi="Gadugi" w:cs="Open Sans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i teksten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860" w:rsidRPr="002D1860">
        <w:rPr>
          <w:rFonts w:ascii="Gadugi" w:hAnsi="Gadugi" w:cs="Open Sans"/>
          <w:sz w:val="20"/>
          <w:szCs w:val="20"/>
          <w:lang w:eastAsia="da-DK"/>
        </w:rPr>
        <w:t xml:space="preserve">Skabeloner til tabeller, billeder, diagrammer </w:t>
      </w:r>
      <w:r w:rsidR="002D1860">
        <w:rPr>
          <w:rFonts w:ascii="Gadugi" w:hAnsi="Gadugi" w:cs="Open Sans"/>
          <w:sz w:val="20"/>
          <w:szCs w:val="20"/>
          <w:lang w:eastAsia="da-DK"/>
        </w:rPr>
        <w:t xml:space="preserve">samt specieldesignede DUT farvekoder, </w:t>
      </w:r>
      <w:r w:rsidR="002D1860" w:rsidRPr="002D1860">
        <w:rPr>
          <w:rFonts w:ascii="Gadugi" w:hAnsi="Gadugi" w:cs="Open Sans"/>
          <w:sz w:val="20"/>
          <w:szCs w:val="20"/>
          <w:lang w:eastAsia="da-DK"/>
        </w:rPr>
        <w:t>finder du på denne side til kopiering og indsættelse i teksten</w:t>
      </w:r>
      <w:r w:rsidR="00FF4504">
        <w:rPr>
          <w:rFonts w:ascii="Gadugi" w:hAnsi="Gadugi" w:cs="Open Sans"/>
          <w:sz w:val="20"/>
          <w:szCs w:val="20"/>
          <w:lang w:eastAsia="da-DK"/>
        </w:rPr>
        <w:t xml:space="preserve">. Disse skabeloner </w:t>
      </w:r>
      <w:r w:rsidR="00FF4504" w:rsidRPr="003A5D2B">
        <w:rPr>
          <w:rFonts w:ascii="Gadugi" w:hAnsi="Gadugi" w:cs="Open Sans"/>
          <w:b/>
          <w:bCs/>
          <w:sz w:val="20"/>
          <w:szCs w:val="20"/>
        </w:rPr>
        <w:t>SKAL anvendes i opsætningen af artiklen.</w:t>
      </w:r>
    </w:p>
    <w:p w14:paraId="698E207B" w14:textId="4AE74070" w:rsidR="009466AD" w:rsidRDefault="004F1B89" w:rsidP="00DF27EF">
      <w:pPr>
        <w:spacing w:before="240" w:after="0" w:line="259" w:lineRule="auto"/>
        <w:jc w:val="left"/>
        <w:rPr>
          <w:rFonts w:ascii="Gadugi" w:hAnsi="Gadugi" w:cs="Open Sans"/>
          <w:sz w:val="20"/>
          <w:szCs w:val="20"/>
          <w:lang w:eastAsia="da-DK"/>
        </w:rPr>
      </w:pPr>
      <w:r>
        <w:rPr>
          <w:rFonts w:ascii="Gadugi" w:hAnsi="Gadugi" w:cs="Open Sans"/>
          <w:sz w:val="20"/>
          <w:szCs w:val="20"/>
          <w:lang w:eastAsia="da-DK"/>
        </w:rPr>
        <w:t xml:space="preserve">Opstår der udfordringer er du/I velkommen til at </w:t>
      </w:r>
      <w:r>
        <w:rPr>
          <w:rFonts w:ascii="Gadugi" w:hAnsi="Gadugi" w:cs="Open Sans"/>
          <w:sz w:val="20"/>
          <w:szCs w:val="20"/>
          <w:lang w:eastAsia="da-DK"/>
        </w:rPr>
        <w:br/>
        <w:t>kontakte: dun@dun-net.dk</w:t>
      </w:r>
      <w:r w:rsidR="00FF4504">
        <w:rPr>
          <w:rFonts w:ascii="Gadugi" w:hAnsi="Gadugi" w:cs="Open Sans"/>
          <w:sz w:val="20"/>
          <w:szCs w:val="20"/>
          <w:lang w:eastAsia="da-DK"/>
        </w:rPr>
        <w:t xml:space="preserve"> </w:t>
      </w:r>
      <w:r w:rsidR="002D1860" w:rsidRPr="002D1860">
        <w:rPr>
          <w:rFonts w:ascii="Gadugi" w:hAnsi="Gadugi" w:cs="Open Sans"/>
          <w:sz w:val="20"/>
          <w:szCs w:val="20"/>
          <w:lang w:eastAsia="da-DK"/>
        </w:rPr>
        <w:t xml:space="preserve"> </w:t>
      </w:r>
      <w:r w:rsidR="00DF27EF">
        <w:rPr>
          <w:rFonts w:ascii="Gadugi" w:hAnsi="Gadugi" w:cs="Open Sans"/>
          <w:sz w:val="20"/>
          <w:szCs w:val="20"/>
          <w:lang w:eastAsia="da-DK"/>
        </w:rPr>
        <w:br/>
      </w:r>
    </w:p>
    <w:p w14:paraId="1C080EE5" w14:textId="4540FF47" w:rsidR="00DF27EF" w:rsidRDefault="002D1860" w:rsidP="00DF27EF">
      <w:pPr>
        <w:spacing w:before="240" w:after="0" w:line="259" w:lineRule="auto"/>
        <w:jc w:val="left"/>
        <w:rPr>
          <w:rFonts w:ascii="Gadugi" w:hAnsi="Gadugi" w:cs="Open Sans"/>
          <w:b/>
          <w:bCs/>
          <w:sz w:val="20"/>
          <w:szCs w:val="20"/>
          <w:lang w:eastAsia="da-DK"/>
        </w:rPr>
      </w:pPr>
      <w:r>
        <w:rPr>
          <w:rFonts w:ascii="Gadugi" w:hAnsi="Gadugi" w:cs="Open Sans"/>
          <w:sz w:val="20"/>
          <w:szCs w:val="20"/>
          <w:lang w:eastAsia="da-DK"/>
        </w:rPr>
        <w:br/>
      </w:r>
    </w:p>
    <w:p w14:paraId="614B4F40" w14:textId="36D5AF5E" w:rsidR="00F56393" w:rsidRDefault="002D1860" w:rsidP="002D1860">
      <w:pPr>
        <w:spacing w:before="240" w:after="0" w:line="259" w:lineRule="auto"/>
        <w:jc w:val="left"/>
        <w:rPr>
          <w:rFonts w:ascii="Gadugi" w:hAnsi="Gadugi" w:cs="Open Sans"/>
          <w:sz w:val="20"/>
          <w:szCs w:val="20"/>
          <w:lang w:eastAsia="da-DK"/>
        </w:rPr>
      </w:pPr>
      <w:r>
        <w:rPr>
          <w:rFonts w:ascii="Gadugi" w:hAnsi="Gadugi" w:cs="Open Sans"/>
          <w:b/>
          <w:bCs/>
          <w:sz w:val="20"/>
          <w:szCs w:val="20"/>
          <w:lang w:eastAsia="da-DK"/>
        </w:rPr>
        <w:br/>
      </w:r>
      <w:r w:rsidR="00DF27EF">
        <w:rPr>
          <w:rFonts w:ascii="Gadugi" w:hAnsi="Gadugi" w:cs="Open Sans"/>
          <w:b/>
          <w:bCs/>
          <w:sz w:val="20"/>
          <w:szCs w:val="20"/>
          <w:lang w:eastAsia="da-DK"/>
        </w:rPr>
        <w:t>Tabeller</w:t>
      </w:r>
      <w:r w:rsidR="00FF4504">
        <w:rPr>
          <w:rFonts w:ascii="Gadugi" w:hAnsi="Gadugi" w:cs="Open Sans"/>
          <w:sz w:val="20"/>
          <w:szCs w:val="20"/>
          <w:lang w:eastAsia="da-DK"/>
        </w:rPr>
        <w:br/>
      </w:r>
      <w:r w:rsidR="008867AB">
        <w:rPr>
          <w:rFonts w:ascii="Gadugi" w:hAnsi="Gadugi" w:cs="Open Sans"/>
          <w:sz w:val="20"/>
          <w:szCs w:val="20"/>
          <w:lang w:eastAsia="da-DK"/>
        </w:rPr>
        <w:t>Tag udgangspunkt i d</w:t>
      </w:r>
      <w:r w:rsidR="00DF27EF">
        <w:rPr>
          <w:rFonts w:ascii="Gadugi" w:hAnsi="Gadugi" w:cs="Open Sans"/>
          <w:sz w:val="20"/>
          <w:szCs w:val="20"/>
          <w:lang w:eastAsia="da-DK"/>
        </w:rPr>
        <w:t>isse to</w:t>
      </w:r>
      <w:r w:rsidR="008867AB">
        <w:rPr>
          <w:rFonts w:ascii="Gadugi" w:hAnsi="Gadugi" w:cs="Open Sans"/>
          <w:sz w:val="20"/>
          <w:szCs w:val="20"/>
          <w:lang w:eastAsia="da-DK"/>
        </w:rPr>
        <w:t xml:space="preserve"> standardtabel</w:t>
      </w:r>
      <w:r w:rsidR="00DF27EF">
        <w:rPr>
          <w:rFonts w:ascii="Gadugi" w:hAnsi="Gadugi" w:cs="Open Sans"/>
          <w:sz w:val="20"/>
          <w:szCs w:val="20"/>
          <w:lang w:eastAsia="da-DK"/>
        </w:rPr>
        <w:t>ler</w:t>
      </w:r>
      <w:r w:rsidR="008867AB">
        <w:rPr>
          <w:rFonts w:ascii="Gadugi" w:hAnsi="Gadugi" w:cs="Open Sans"/>
          <w:sz w:val="20"/>
          <w:szCs w:val="20"/>
          <w:lang w:eastAsia="da-DK"/>
        </w:rPr>
        <w:t xml:space="preserve"> – og tilpas efter behov ved at slette/tilføje rækker eller kolonner og flette felter efter ønsket om det visuelle udtryk.   </w:t>
      </w:r>
    </w:p>
    <w:tbl>
      <w:tblPr>
        <w:tblStyle w:val="Tabel-Gitter"/>
        <w:tblpPr w:leftFromText="141" w:rightFromText="141" w:vertAnchor="text" w:tblpY="240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8867AB" w:rsidRPr="00BC5592" w14:paraId="303B03DB" w14:textId="77777777" w:rsidTr="007B039B">
        <w:tc>
          <w:tcPr>
            <w:tcW w:w="5000" w:type="pct"/>
            <w:gridSpan w:val="3"/>
            <w:shd w:val="clear" w:color="auto" w:fill="auto"/>
          </w:tcPr>
          <w:p w14:paraId="62BAB83E" w14:textId="3D071DE2" w:rsidR="008867AB" w:rsidRPr="00BC5592" w:rsidRDefault="008867AB" w:rsidP="008867AB">
            <w:pPr>
              <w:spacing w:before="240" w:after="120" w:line="259" w:lineRule="auto"/>
              <w:jc w:val="left"/>
              <w:rPr>
                <w:rFonts w:ascii="Gadugi" w:hAnsi="Gadugi" w:cs="Open Sans"/>
                <w:b/>
                <w:bCs/>
                <w:color w:val="000000" w:themeColor="text1"/>
              </w:rPr>
            </w:pPr>
            <w:r w:rsidRPr="00BC5592">
              <w:rPr>
                <w:rFonts w:ascii="Gadugi" w:hAnsi="Gadugi" w:cs="Open Sans"/>
                <w:b/>
                <w:bCs/>
              </w:rPr>
              <w:t xml:space="preserve">Tabel </w:t>
            </w:r>
            <w:r w:rsidR="002F2871">
              <w:rPr>
                <w:rFonts w:ascii="Gadugi" w:hAnsi="Gadugi" w:cs="Open Sans"/>
                <w:b/>
                <w:bCs/>
              </w:rPr>
              <w:t>1</w:t>
            </w:r>
            <w:r w:rsidRPr="00BC5592">
              <w:rPr>
                <w:rFonts w:ascii="Gadugi" w:hAnsi="Gadugi" w:cs="Open Sans"/>
                <w:b/>
                <w:bCs/>
              </w:rPr>
              <w:t>:</w:t>
            </w:r>
            <w:r w:rsidRPr="00BC5592">
              <w:rPr>
                <w:rFonts w:ascii="Gadugi" w:hAnsi="Gadugi" w:cs="Open Sans"/>
              </w:rPr>
              <w:t xml:space="preserve"> Overskrift for tabellen</w:t>
            </w:r>
          </w:p>
        </w:tc>
      </w:tr>
      <w:tr w:rsidR="008867AB" w:rsidRPr="00BC5592" w14:paraId="44F9E286" w14:textId="77777777" w:rsidTr="007B039B">
        <w:tc>
          <w:tcPr>
            <w:tcW w:w="1666" w:type="pct"/>
            <w:shd w:val="clear" w:color="auto" w:fill="C0CBC0"/>
          </w:tcPr>
          <w:p w14:paraId="630FC086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  <w:b/>
                <w:bCs/>
                <w:noProof/>
                <w:lang w:val="en-US"/>
              </w:rPr>
              <w:t>Aenean</w:t>
            </w:r>
            <w:r w:rsidRPr="00BC5592">
              <w:rPr>
                <w:rFonts w:ascii="Gadugi" w:hAnsi="Gadugi" w:cs="Open Sans"/>
                <w:noProof/>
                <w:lang w:val="en-US"/>
              </w:rPr>
              <w:t xml:space="preserve"> </w:t>
            </w:r>
            <w:r w:rsidRPr="00BC5592">
              <w:rPr>
                <w:rFonts w:ascii="Gadugi" w:hAnsi="Gadugi" w:cs="Open Sans"/>
                <w:b/>
                <w:bCs/>
                <w:noProof/>
                <w:lang w:val="en-US"/>
              </w:rPr>
              <w:t>nec</w:t>
            </w:r>
          </w:p>
        </w:tc>
        <w:tc>
          <w:tcPr>
            <w:tcW w:w="1667" w:type="pct"/>
            <w:shd w:val="clear" w:color="auto" w:fill="C0CBC0"/>
          </w:tcPr>
          <w:p w14:paraId="6E59B7F5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  <w:b/>
                <w:bCs/>
                <w:color w:val="000000" w:themeColor="text1"/>
              </w:rPr>
            </w:pPr>
            <w:r w:rsidRPr="00BC5592">
              <w:rPr>
                <w:rFonts w:ascii="Gadugi" w:hAnsi="Gadugi" w:cs="Open Sans"/>
                <w:b/>
                <w:bCs/>
                <w:noProof/>
              </w:rPr>
              <w:t>Morbi tristique</w:t>
            </w:r>
          </w:p>
        </w:tc>
        <w:tc>
          <w:tcPr>
            <w:tcW w:w="1667" w:type="pct"/>
            <w:shd w:val="clear" w:color="auto" w:fill="C0CBC0"/>
          </w:tcPr>
          <w:p w14:paraId="02F325B2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  <w:b/>
                <w:bCs/>
                <w:color w:val="000000" w:themeColor="text1"/>
              </w:rPr>
            </w:pPr>
            <w:proofErr w:type="spellStart"/>
            <w:r w:rsidRPr="00BC5592">
              <w:rPr>
                <w:rFonts w:ascii="Gadugi" w:hAnsi="Gadugi" w:cs="Open Sans"/>
                <w:b/>
                <w:bCs/>
                <w:color w:val="000000" w:themeColor="text1"/>
              </w:rPr>
              <w:t>Pellentesque</w:t>
            </w:r>
            <w:proofErr w:type="spellEnd"/>
            <w:r w:rsidRPr="00BC5592">
              <w:rPr>
                <w:rFonts w:ascii="Gadugi" w:hAnsi="Gadugi" w:cs="Open Sans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BC5592">
              <w:rPr>
                <w:rFonts w:ascii="Gadugi" w:hAnsi="Gadugi" w:cs="Open Sans"/>
                <w:b/>
                <w:bCs/>
                <w:color w:val="000000" w:themeColor="text1"/>
              </w:rPr>
              <w:t>habitant</w:t>
            </w:r>
            <w:proofErr w:type="spellEnd"/>
          </w:p>
        </w:tc>
      </w:tr>
      <w:tr w:rsidR="008867AB" w:rsidRPr="00BC5592" w14:paraId="4A21B321" w14:textId="77777777" w:rsidTr="007B039B">
        <w:tc>
          <w:tcPr>
            <w:tcW w:w="1666" w:type="pct"/>
            <w:shd w:val="clear" w:color="auto" w:fill="DFE6DF"/>
          </w:tcPr>
          <w:p w14:paraId="417405C0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  <w:noProof/>
                <w:lang w:val="en-US"/>
              </w:rPr>
              <w:t>Donec laoreet nonummy augue</w:t>
            </w:r>
          </w:p>
        </w:tc>
        <w:tc>
          <w:tcPr>
            <w:tcW w:w="1667" w:type="pct"/>
            <w:shd w:val="clear" w:color="auto" w:fill="DFE6DF"/>
          </w:tcPr>
          <w:p w14:paraId="1B0D63C7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3</w:t>
            </w:r>
          </w:p>
        </w:tc>
        <w:tc>
          <w:tcPr>
            <w:tcW w:w="1667" w:type="pct"/>
            <w:shd w:val="clear" w:color="auto" w:fill="DFE6DF"/>
          </w:tcPr>
          <w:p w14:paraId="6BB998A4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 xml:space="preserve">7 </w:t>
            </w:r>
          </w:p>
        </w:tc>
      </w:tr>
      <w:tr w:rsidR="008867AB" w:rsidRPr="00BC5592" w14:paraId="5DCCFCFC" w14:textId="77777777" w:rsidTr="007B039B">
        <w:tc>
          <w:tcPr>
            <w:tcW w:w="1666" w:type="pct"/>
            <w:shd w:val="clear" w:color="auto" w:fill="DFE6DF"/>
          </w:tcPr>
          <w:p w14:paraId="09E1D408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  <w:noProof/>
                <w:lang w:val="en-US"/>
              </w:rPr>
              <w:t>Proin pharetra</w:t>
            </w:r>
          </w:p>
        </w:tc>
        <w:tc>
          <w:tcPr>
            <w:tcW w:w="1667" w:type="pct"/>
            <w:shd w:val="clear" w:color="auto" w:fill="DFE6DF"/>
          </w:tcPr>
          <w:p w14:paraId="378FDE9E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 xml:space="preserve">35 </w:t>
            </w:r>
          </w:p>
        </w:tc>
        <w:tc>
          <w:tcPr>
            <w:tcW w:w="1667" w:type="pct"/>
            <w:shd w:val="clear" w:color="auto" w:fill="DFE6DF"/>
          </w:tcPr>
          <w:p w14:paraId="255C3794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 xml:space="preserve">65 </w:t>
            </w:r>
          </w:p>
        </w:tc>
      </w:tr>
      <w:tr w:rsidR="008867AB" w:rsidRPr="00BC5592" w14:paraId="6880B391" w14:textId="77777777" w:rsidTr="007B039B">
        <w:trPr>
          <w:trHeight w:val="294"/>
        </w:trPr>
        <w:tc>
          <w:tcPr>
            <w:tcW w:w="1666" w:type="pct"/>
            <w:shd w:val="clear" w:color="auto" w:fill="DFE6DF"/>
          </w:tcPr>
          <w:p w14:paraId="1C122FAF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  <w:noProof/>
                <w:lang w:val="en-US"/>
              </w:rPr>
              <w:t>Mauris et orci</w:t>
            </w:r>
          </w:p>
        </w:tc>
        <w:tc>
          <w:tcPr>
            <w:tcW w:w="1667" w:type="pct"/>
            <w:shd w:val="clear" w:color="auto" w:fill="DFE6DF"/>
          </w:tcPr>
          <w:p w14:paraId="00BC01C7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14,5</w:t>
            </w:r>
          </w:p>
        </w:tc>
        <w:tc>
          <w:tcPr>
            <w:tcW w:w="1667" w:type="pct"/>
            <w:shd w:val="clear" w:color="auto" w:fill="DFE6DF"/>
          </w:tcPr>
          <w:p w14:paraId="479CE16B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34</w:t>
            </w:r>
          </w:p>
        </w:tc>
      </w:tr>
      <w:tr w:rsidR="008867AB" w:rsidRPr="00BC5592" w14:paraId="6873CC17" w14:textId="77777777" w:rsidTr="007B039B">
        <w:tc>
          <w:tcPr>
            <w:tcW w:w="1666" w:type="pct"/>
            <w:shd w:val="clear" w:color="auto" w:fill="DFE6DF"/>
          </w:tcPr>
          <w:p w14:paraId="2C75A3FC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  <w:noProof/>
              </w:rPr>
              <w:t>Ut nonummy</w:t>
            </w:r>
          </w:p>
        </w:tc>
        <w:tc>
          <w:tcPr>
            <w:tcW w:w="1667" w:type="pct"/>
            <w:shd w:val="clear" w:color="auto" w:fill="DFE6DF"/>
          </w:tcPr>
          <w:p w14:paraId="3820BA03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14,9</w:t>
            </w:r>
          </w:p>
        </w:tc>
        <w:tc>
          <w:tcPr>
            <w:tcW w:w="1667" w:type="pct"/>
            <w:shd w:val="clear" w:color="auto" w:fill="DFE6DF"/>
          </w:tcPr>
          <w:p w14:paraId="5A8CD928" w14:textId="77777777" w:rsidR="008867AB" w:rsidRPr="00BC5592" w:rsidRDefault="008867AB" w:rsidP="008867AB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33,4</w:t>
            </w:r>
          </w:p>
        </w:tc>
      </w:tr>
    </w:tbl>
    <w:p w14:paraId="3507F51E" w14:textId="77777777" w:rsidR="002F2871" w:rsidRDefault="002F2871" w:rsidP="005D14AA">
      <w:pPr>
        <w:jc w:val="left"/>
        <w:rPr>
          <w:rFonts w:ascii="Gadugi" w:hAnsi="Gadugi" w:cs="Open Sans"/>
          <w:b/>
          <w:bCs/>
          <w:noProof/>
          <w:sz w:val="20"/>
          <w:szCs w:val="20"/>
          <w:lang w:eastAsia="da-DK"/>
        </w:rPr>
      </w:pPr>
    </w:p>
    <w:tbl>
      <w:tblPr>
        <w:tblStyle w:val="Tabel-Gitter"/>
        <w:tblpPr w:leftFromText="141" w:rightFromText="141" w:vertAnchor="text" w:tblpY="240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FF4504" w:rsidRPr="00BC5592" w14:paraId="1C98C38E" w14:textId="77777777" w:rsidTr="00374130">
        <w:tc>
          <w:tcPr>
            <w:tcW w:w="5000" w:type="pct"/>
            <w:gridSpan w:val="3"/>
            <w:shd w:val="clear" w:color="auto" w:fill="auto"/>
          </w:tcPr>
          <w:p w14:paraId="081B5BAD" w14:textId="77777777" w:rsidR="00FF4504" w:rsidRPr="00BC5592" w:rsidRDefault="00FF4504" w:rsidP="00374130">
            <w:pPr>
              <w:spacing w:before="240" w:after="120" w:line="259" w:lineRule="auto"/>
              <w:jc w:val="left"/>
              <w:rPr>
                <w:rFonts w:ascii="Gadugi" w:hAnsi="Gadugi" w:cs="Open Sans"/>
                <w:b/>
                <w:bCs/>
                <w:color w:val="000000" w:themeColor="text1"/>
              </w:rPr>
            </w:pPr>
            <w:r w:rsidRPr="00BC5592">
              <w:rPr>
                <w:rFonts w:ascii="Gadugi" w:hAnsi="Gadugi" w:cs="Open Sans"/>
                <w:b/>
                <w:bCs/>
              </w:rPr>
              <w:t>Tabel 2:</w:t>
            </w:r>
            <w:r w:rsidRPr="00BC5592">
              <w:rPr>
                <w:rFonts w:ascii="Gadugi" w:hAnsi="Gadugi" w:cs="Open Sans"/>
              </w:rPr>
              <w:t xml:space="preserve"> Overskrift for tabellen</w:t>
            </w:r>
          </w:p>
        </w:tc>
      </w:tr>
      <w:tr w:rsidR="00FF4504" w:rsidRPr="00BC5592" w14:paraId="4108FC17" w14:textId="77777777" w:rsidTr="00374130">
        <w:tc>
          <w:tcPr>
            <w:tcW w:w="1666" w:type="pct"/>
            <w:shd w:val="clear" w:color="auto" w:fill="C0CBC0"/>
          </w:tcPr>
          <w:p w14:paraId="2B92F1E8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  <w:b/>
                <w:bCs/>
                <w:noProof/>
                <w:lang w:val="en-US"/>
              </w:rPr>
              <w:t>Aenean</w:t>
            </w:r>
            <w:r w:rsidRPr="00BC5592">
              <w:rPr>
                <w:rFonts w:ascii="Gadugi" w:hAnsi="Gadugi" w:cs="Open Sans"/>
                <w:noProof/>
                <w:lang w:val="en-US"/>
              </w:rPr>
              <w:t xml:space="preserve"> </w:t>
            </w:r>
            <w:r w:rsidRPr="00BC5592">
              <w:rPr>
                <w:rFonts w:ascii="Gadugi" w:hAnsi="Gadugi" w:cs="Open Sans"/>
                <w:b/>
                <w:bCs/>
                <w:noProof/>
                <w:lang w:val="en-US"/>
              </w:rPr>
              <w:t>nec</w:t>
            </w:r>
          </w:p>
        </w:tc>
        <w:tc>
          <w:tcPr>
            <w:tcW w:w="1667" w:type="pct"/>
            <w:shd w:val="clear" w:color="auto" w:fill="DFE6DF"/>
          </w:tcPr>
          <w:p w14:paraId="3F572A85" w14:textId="77777777" w:rsidR="00FF4504" w:rsidRPr="00DF27EF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  <w:color w:val="000000" w:themeColor="text1"/>
              </w:rPr>
            </w:pPr>
            <w:r>
              <w:rPr>
                <w:rFonts w:ascii="Gadugi" w:hAnsi="Gadugi" w:cs="Open Sans"/>
                <w:color w:val="000000" w:themeColor="text1"/>
              </w:rPr>
              <w:t>5</w:t>
            </w:r>
          </w:p>
        </w:tc>
        <w:tc>
          <w:tcPr>
            <w:tcW w:w="1667" w:type="pct"/>
            <w:shd w:val="clear" w:color="auto" w:fill="DFE6DF"/>
          </w:tcPr>
          <w:p w14:paraId="0E0716F9" w14:textId="77777777" w:rsidR="00FF4504" w:rsidRPr="00DF27EF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  <w:color w:val="000000" w:themeColor="text1"/>
              </w:rPr>
            </w:pPr>
            <w:r w:rsidRPr="00DF27EF">
              <w:rPr>
                <w:rFonts w:ascii="Gadugi" w:hAnsi="Gadugi" w:cs="Open Sans"/>
                <w:color w:val="000000" w:themeColor="text1"/>
              </w:rPr>
              <w:t>78</w:t>
            </w:r>
          </w:p>
        </w:tc>
      </w:tr>
      <w:tr w:rsidR="00FF4504" w:rsidRPr="00BC5592" w14:paraId="70D46D09" w14:textId="77777777" w:rsidTr="00374130">
        <w:tc>
          <w:tcPr>
            <w:tcW w:w="1666" w:type="pct"/>
            <w:shd w:val="clear" w:color="auto" w:fill="C0CBC0"/>
          </w:tcPr>
          <w:p w14:paraId="10BBC996" w14:textId="77777777" w:rsidR="00FF4504" w:rsidRPr="00DF27EF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  <w:b/>
                <w:bCs/>
              </w:rPr>
            </w:pPr>
            <w:r w:rsidRPr="00DF27EF">
              <w:rPr>
                <w:rFonts w:ascii="Gadugi" w:hAnsi="Gadugi" w:cs="Open Sans"/>
                <w:b/>
                <w:bCs/>
                <w:noProof/>
                <w:lang w:val="en-US"/>
              </w:rPr>
              <w:t>Donec laoreet nonummy augue</w:t>
            </w:r>
          </w:p>
        </w:tc>
        <w:tc>
          <w:tcPr>
            <w:tcW w:w="1667" w:type="pct"/>
            <w:shd w:val="clear" w:color="auto" w:fill="DFE6DF"/>
          </w:tcPr>
          <w:p w14:paraId="0F31410F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3</w:t>
            </w:r>
          </w:p>
        </w:tc>
        <w:tc>
          <w:tcPr>
            <w:tcW w:w="1667" w:type="pct"/>
            <w:shd w:val="clear" w:color="auto" w:fill="DFE6DF"/>
          </w:tcPr>
          <w:p w14:paraId="6F998D73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 xml:space="preserve">7 </w:t>
            </w:r>
          </w:p>
        </w:tc>
      </w:tr>
      <w:tr w:rsidR="00FF4504" w:rsidRPr="00BC5592" w14:paraId="10B25999" w14:textId="77777777" w:rsidTr="00374130">
        <w:tc>
          <w:tcPr>
            <w:tcW w:w="1666" w:type="pct"/>
            <w:shd w:val="clear" w:color="auto" w:fill="C0CBC0"/>
          </w:tcPr>
          <w:p w14:paraId="2067E0A4" w14:textId="77777777" w:rsidR="00FF4504" w:rsidRPr="00DF27EF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  <w:b/>
                <w:bCs/>
              </w:rPr>
            </w:pPr>
            <w:r w:rsidRPr="00DF27EF">
              <w:rPr>
                <w:rFonts w:ascii="Gadugi" w:hAnsi="Gadugi" w:cs="Open Sans"/>
                <w:b/>
                <w:bCs/>
                <w:noProof/>
                <w:lang w:val="en-US"/>
              </w:rPr>
              <w:t>Proin pharetra</w:t>
            </w:r>
          </w:p>
        </w:tc>
        <w:tc>
          <w:tcPr>
            <w:tcW w:w="1667" w:type="pct"/>
            <w:shd w:val="clear" w:color="auto" w:fill="DFE6DF"/>
          </w:tcPr>
          <w:p w14:paraId="4C21BC7C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 xml:space="preserve">35 </w:t>
            </w:r>
          </w:p>
        </w:tc>
        <w:tc>
          <w:tcPr>
            <w:tcW w:w="1667" w:type="pct"/>
            <w:shd w:val="clear" w:color="auto" w:fill="DFE6DF"/>
          </w:tcPr>
          <w:p w14:paraId="4548B0C5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 xml:space="preserve">65 </w:t>
            </w:r>
          </w:p>
        </w:tc>
      </w:tr>
      <w:tr w:rsidR="00FF4504" w:rsidRPr="00BC5592" w14:paraId="664C64C9" w14:textId="77777777" w:rsidTr="00374130">
        <w:trPr>
          <w:trHeight w:val="294"/>
        </w:trPr>
        <w:tc>
          <w:tcPr>
            <w:tcW w:w="1666" w:type="pct"/>
            <w:shd w:val="clear" w:color="auto" w:fill="C0CBC0"/>
          </w:tcPr>
          <w:p w14:paraId="252408DE" w14:textId="77777777" w:rsidR="00FF4504" w:rsidRPr="00DF27EF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  <w:b/>
                <w:bCs/>
              </w:rPr>
            </w:pPr>
            <w:r w:rsidRPr="00DF27EF">
              <w:rPr>
                <w:rFonts w:ascii="Gadugi" w:hAnsi="Gadugi" w:cs="Open Sans"/>
                <w:b/>
                <w:bCs/>
                <w:noProof/>
                <w:lang w:val="en-US"/>
              </w:rPr>
              <w:t>Mauris et orci</w:t>
            </w:r>
          </w:p>
        </w:tc>
        <w:tc>
          <w:tcPr>
            <w:tcW w:w="1667" w:type="pct"/>
            <w:shd w:val="clear" w:color="auto" w:fill="DFE6DF"/>
          </w:tcPr>
          <w:p w14:paraId="7274EEA8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14,5</w:t>
            </w:r>
          </w:p>
        </w:tc>
        <w:tc>
          <w:tcPr>
            <w:tcW w:w="1667" w:type="pct"/>
            <w:shd w:val="clear" w:color="auto" w:fill="DFE6DF"/>
          </w:tcPr>
          <w:p w14:paraId="0AF4A436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34</w:t>
            </w:r>
          </w:p>
        </w:tc>
      </w:tr>
      <w:tr w:rsidR="00FF4504" w:rsidRPr="00BC5592" w14:paraId="05B08957" w14:textId="77777777" w:rsidTr="00374130">
        <w:tc>
          <w:tcPr>
            <w:tcW w:w="1666" w:type="pct"/>
            <w:shd w:val="clear" w:color="auto" w:fill="C0CBC0"/>
          </w:tcPr>
          <w:p w14:paraId="1BC36390" w14:textId="77777777" w:rsidR="00FF4504" w:rsidRPr="00DF27EF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  <w:b/>
                <w:bCs/>
              </w:rPr>
            </w:pPr>
            <w:r w:rsidRPr="00DF27EF">
              <w:rPr>
                <w:rFonts w:ascii="Gadugi" w:hAnsi="Gadugi" w:cs="Open Sans"/>
                <w:b/>
                <w:bCs/>
                <w:noProof/>
              </w:rPr>
              <w:t>Ut nonummy</w:t>
            </w:r>
          </w:p>
        </w:tc>
        <w:tc>
          <w:tcPr>
            <w:tcW w:w="1667" w:type="pct"/>
            <w:shd w:val="clear" w:color="auto" w:fill="DFE6DF"/>
          </w:tcPr>
          <w:p w14:paraId="31CF5E69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14,9</w:t>
            </w:r>
          </w:p>
        </w:tc>
        <w:tc>
          <w:tcPr>
            <w:tcW w:w="1667" w:type="pct"/>
            <w:shd w:val="clear" w:color="auto" w:fill="DFE6DF"/>
          </w:tcPr>
          <w:p w14:paraId="7B65A67A" w14:textId="77777777" w:rsidR="00FF4504" w:rsidRPr="00BC5592" w:rsidRDefault="00FF4504" w:rsidP="00374130">
            <w:pPr>
              <w:spacing w:before="120" w:after="160" w:line="259" w:lineRule="auto"/>
              <w:jc w:val="left"/>
              <w:rPr>
                <w:rFonts w:ascii="Gadugi" w:hAnsi="Gadugi" w:cs="Open Sans"/>
              </w:rPr>
            </w:pPr>
            <w:r w:rsidRPr="00BC5592">
              <w:rPr>
                <w:rFonts w:ascii="Gadugi" w:hAnsi="Gadugi" w:cs="Open Sans"/>
              </w:rPr>
              <w:t>33,4</w:t>
            </w:r>
          </w:p>
        </w:tc>
      </w:tr>
    </w:tbl>
    <w:p w14:paraId="0FC99892" w14:textId="77777777" w:rsidR="00FF4504" w:rsidRDefault="00FF4504" w:rsidP="005D14AA">
      <w:pPr>
        <w:jc w:val="left"/>
        <w:rPr>
          <w:rFonts w:ascii="Gadugi" w:hAnsi="Gadugi" w:cs="Open Sans"/>
          <w:b/>
          <w:bCs/>
          <w:noProof/>
          <w:sz w:val="20"/>
          <w:szCs w:val="20"/>
          <w:lang w:eastAsia="da-DK"/>
        </w:rPr>
      </w:pPr>
    </w:p>
    <w:p w14:paraId="51051CE5" w14:textId="77777777" w:rsidR="00FF4504" w:rsidRDefault="00FF4504" w:rsidP="005D14AA">
      <w:pPr>
        <w:jc w:val="left"/>
        <w:rPr>
          <w:rFonts w:ascii="Gadugi" w:hAnsi="Gadugi" w:cs="Open Sans"/>
          <w:b/>
          <w:bCs/>
          <w:noProof/>
          <w:sz w:val="20"/>
          <w:szCs w:val="20"/>
          <w:lang w:eastAsia="da-DK"/>
        </w:rPr>
      </w:pPr>
    </w:p>
    <w:p w14:paraId="73DF8D88" w14:textId="4C326FC2" w:rsidR="00F56393" w:rsidRPr="00F56393" w:rsidRDefault="00FF4504" w:rsidP="005D14AA">
      <w:pPr>
        <w:jc w:val="left"/>
        <w:rPr>
          <w:rFonts w:ascii="Gadugi" w:hAnsi="Gadugi" w:cs="Open Sans"/>
          <w:b/>
          <w:bCs/>
          <w:noProof/>
          <w:sz w:val="20"/>
          <w:szCs w:val="20"/>
          <w:lang w:eastAsia="da-DK"/>
        </w:rPr>
      </w:pPr>
      <w:r>
        <w:rPr>
          <w:rFonts w:ascii="Gadugi" w:hAnsi="Gadugi" w:cs="Open Sans"/>
          <w:b/>
          <w:bCs/>
          <w:noProof/>
          <w:sz w:val="20"/>
          <w:szCs w:val="20"/>
          <w:lang w:eastAsia="da-DK"/>
        </w:rPr>
        <w:br/>
      </w:r>
      <w:r w:rsidR="00F56393" w:rsidRPr="00F56393">
        <w:rPr>
          <w:rFonts w:ascii="Gadugi" w:hAnsi="Gadugi" w:cs="Open Sans"/>
          <w:b/>
          <w:bCs/>
          <w:noProof/>
          <w:sz w:val="20"/>
          <w:szCs w:val="20"/>
          <w:lang w:eastAsia="da-DK"/>
        </w:rPr>
        <w:t xml:space="preserve">Diagram </w:t>
      </w:r>
      <w:r w:rsidR="008867AB">
        <w:rPr>
          <w:rFonts w:ascii="Gadugi" w:hAnsi="Gadugi" w:cs="Open Sans"/>
          <w:b/>
          <w:bCs/>
          <w:noProof/>
          <w:sz w:val="20"/>
          <w:szCs w:val="20"/>
          <w:lang w:eastAsia="da-DK"/>
        </w:rPr>
        <w:br/>
      </w:r>
      <w:r w:rsidR="008867AB" w:rsidRPr="008867AB">
        <w:rPr>
          <w:rFonts w:ascii="Gadugi" w:hAnsi="Gadugi" w:cs="Open Sans"/>
          <w:noProof/>
          <w:sz w:val="20"/>
          <w:szCs w:val="20"/>
          <w:lang w:eastAsia="da-DK"/>
        </w:rPr>
        <w:t>Ved farverlagte diagrammer bruges de specieldesignede DUT farvekoder. Se farverkoder nederst i dokumentet.</w:t>
      </w:r>
    </w:p>
    <w:p w14:paraId="754BC2A8" w14:textId="4455A679" w:rsidR="00F56393" w:rsidRDefault="00F56393" w:rsidP="005D14AA">
      <w:pPr>
        <w:jc w:val="left"/>
        <w:rPr>
          <w:rFonts w:ascii="Gadugi" w:hAnsi="Gadugi" w:cs="Open Sans"/>
          <w:b/>
          <w:bCs/>
          <w:sz w:val="20"/>
          <w:szCs w:val="20"/>
        </w:rPr>
      </w:pPr>
      <w:r w:rsidRPr="00BC5592">
        <w:rPr>
          <w:rFonts w:ascii="Gadugi" w:hAnsi="Gadugi" w:cs="Open Sans"/>
          <w:noProof/>
        </w:rPr>
        <w:drawing>
          <wp:inline distT="0" distB="0" distL="0" distR="0" wp14:anchorId="046013EE" wp14:editId="5AE213B8">
            <wp:extent cx="6336030" cy="3407528"/>
            <wp:effectExtent l="0" t="0" r="7620" b="254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FAD641D4-3050-4837-BE1A-2277D97647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043FE0" w14:textId="77777777" w:rsidR="00DF27EF" w:rsidRPr="008867AB" w:rsidRDefault="009A16E3" w:rsidP="00DF27EF">
      <w:pPr>
        <w:tabs>
          <w:tab w:val="left" w:pos="2250"/>
        </w:tabs>
        <w:jc w:val="left"/>
        <w:rPr>
          <w:rFonts w:ascii="Gadugi" w:hAnsi="Gadugi" w:cs="Open Sans"/>
          <w:sz w:val="20"/>
          <w:szCs w:val="20"/>
        </w:rPr>
      </w:pPr>
      <w:r>
        <w:rPr>
          <w:rFonts w:ascii="Gadugi" w:hAnsi="Gadugi" w:cs="Open Sans"/>
          <w:b/>
          <w:bCs/>
          <w:sz w:val="20"/>
          <w:szCs w:val="20"/>
        </w:rPr>
        <w:br/>
      </w:r>
      <w:r w:rsidR="00DF27EF" w:rsidRPr="009A16E3">
        <w:rPr>
          <w:rFonts w:ascii="Gadugi" w:hAnsi="Gadugi" w:cs="Open Sans"/>
          <w:b/>
          <w:bCs/>
          <w:sz w:val="20"/>
          <w:szCs w:val="20"/>
        </w:rPr>
        <w:t>Specieldesignede farvekoder</w:t>
      </w:r>
      <w:r w:rsidR="00DF27EF">
        <w:rPr>
          <w:rFonts w:ascii="Gadugi" w:hAnsi="Gadugi" w:cs="Open Sans"/>
          <w:b/>
          <w:bCs/>
          <w:sz w:val="20"/>
          <w:szCs w:val="20"/>
        </w:rPr>
        <w:br/>
      </w:r>
      <w:r w:rsidR="00DF27EF" w:rsidRPr="008867AB">
        <w:rPr>
          <w:rFonts w:ascii="Gadugi" w:hAnsi="Gadugi" w:cs="Open Sans"/>
          <w:sz w:val="20"/>
          <w:szCs w:val="20"/>
        </w:rPr>
        <w:t>Brug de specieldesignede farvekoder i sammenhæng med bl.a. diagrammer.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1662"/>
        <w:gridCol w:w="1662"/>
        <w:gridCol w:w="1661"/>
        <w:gridCol w:w="1661"/>
        <w:gridCol w:w="1661"/>
        <w:gridCol w:w="1661"/>
      </w:tblGrid>
      <w:tr w:rsidR="00DF27EF" w:rsidRPr="004812B9" w14:paraId="6B7D9175" w14:textId="77777777" w:rsidTr="000903F5">
        <w:tc>
          <w:tcPr>
            <w:tcW w:w="834" w:type="pct"/>
            <w:shd w:val="clear" w:color="auto" w:fill="446558"/>
          </w:tcPr>
          <w:p w14:paraId="12136E49" w14:textId="4A6695DF" w:rsidR="00DF27EF" w:rsidRPr="004812B9" w:rsidRDefault="00DF27EF" w:rsidP="007B039B">
            <w:pPr>
              <w:widowControl/>
              <w:spacing w:after="0" w:line="240" w:lineRule="auto"/>
              <w:jc w:val="left"/>
              <w:rPr>
                <w:rFonts w:ascii="Gadugi" w:eastAsiaTheme="minorHAnsi" w:hAnsi="Gadugi" w:cstheme="minorHAnsi"/>
                <w:color w:val="FFFFFF" w:themeColor="background1"/>
                <w:sz w:val="18"/>
                <w:szCs w:val="18"/>
                <w:lang w:val="en-US"/>
              </w:rPr>
            </w:pPr>
            <w:r w:rsidRPr="004812B9">
              <w:rPr>
                <w:rFonts w:ascii="Gadugi" w:eastAsiaTheme="minorHAnsi" w:hAnsi="Gadugi" w:cstheme="minorHAnsi"/>
                <w:color w:val="FFFFFF" w:themeColor="background1"/>
                <w:sz w:val="18"/>
                <w:szCs w:val="18"/>
                <w:lang w:val="en-US"/>
              </w:rPr>
              <w:t>R68 G101 B88</w:t>
            </w:r>
            <w:r w:rsidR="00A11537" w:rsidRPr="004812B9">
              <w:rPr>
                <w:rFonts w:ascii="Gadugi" w:eastAsiaTheme="minorHAnsi" w:hAnsi="Gadugi" w:cstheme="minorHAnsi"/>
                <w:color w:val="FFFFFF" w:themeColor="background1"/>
                <w:sz w:val="18"/>
                <w:szCs w:val="18"/>
                <w:lang w:val="en-US"/>
              </w:rPr>
              <w:br/>
            </w:r>
            <w:r w:rsidR="00A11537" w:rsidRPr="004812B9">
              <w:rPr>
                <w:rFonts w:ascii="Gadugi" w:eastAsiaTheme="minorHAnsi" w:hAnsi="Gadugi" w:cs="HelveticaNeueLTPro-Lt"/>
                <w:color w:val="FFFFFF" w:themeColor="background1"/>
                <w:sz w:val="18"/>
                <w:szCs w:val="18"/>
                <w:lang w:val="en-US"/>
              </w:rPr>
              <w:t>C40 M0 Y35 K65</w:t>
            </w:r>
          </w:p>
          <w:p w14:paraId="0E7AAE4E" w14:textId="3407BBD5" w:rsidR="00DF27EF" w:rsidRPr="00A11537" w:rsidRDefault="00A11537" w:rsidP="007B039B">
            <w:pPr>
              <w:jc w:val="left"/>
              <w:rPr>
                <w:rFonts w:ascii="Gadugi" w:hAnsi="Gadugi" w:cs="Open Sans"/>
                <w:color w:val="FFFFFF" w:themeColor="background1"/>
                <w:sz w:val="18"/>
                <w:szCs w:val="18"/>
                <w:lang w:val="en-US"/>
              </w:rPr>
            </w:pPr>
            <w:r w:rsidRPr="004812B9">
              <w:rPr>
                <w:rFonts w:ascii="Gadugi" w:hAnsi="Gadugi" w:cs="Open Sans"/>
                <w:color w:val="FFFFFF" w:themeColor="background1"/>
                <w:sz w:val="18"/>
                <w:szCs w:val="18"/>
                <w:lang w:val="en-US"/>
              </w:rPr>
              <w:t>HEX #446558</w:t>
            </w:r>
          </w:p>
        </w:tc>
        <w:tc>
          <w:tcPr>
            <w:tcW w:w="834" w:type="pct"/>
            <w:shd w:val="clear" w:color="auto" w:fill="E5D967"/>
          </w:tcPr>
          <w:p w14:paraId="137D9A44" w14:textId="5C90700A" w:rsidR="00DF27EF" w:rsidRPr="00A11537" w:rsidRDefault="00DF27EF" w:rsidP="007B039B">
            <w:pPr>
              <w:widowControl/>
              <w:spacing w:after="0" w:line="240" w:lineRule="auto"/>
              <w:jc w:val="left"/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R229 G217 B103</w:t>
            </w:r>
          </w:p>
          <w:p w14:paraId="5493D175" w14:textId="2FFA53CA" w:rsidR="00A11537" w:rsidRPr="00A11537" w:rsidRDefault="00A11537" w:rsidP="007B039B">
            <w:pPr>
              <w:jc w:val="left"/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C10 M5 Y72 K2</w:t>
            </w: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br/>
            </w:r>
            <w:r w:rsidRPr="00A11537">
              <w:rPr>
                <w:rFonts w:ascii="Gadugi" w:hAnsi="Gadugi" w:cs="Open Sans"/>
                <w:sz w:val="18"/>
                <w:szCs w:val="18"/>
                <w:lang w:val="en-US"/>
              </w:rPr>
              <w:t>HEX #E5D967</w:t>
            </w:r>
          </w:p>
        </w:tc>
        <w:tc>
          <w:tcPr>
            <w:tcW w:w="833" w:type="pct"/>
            <w:shd w:val="clear" w:color="auto" w:fill="154268"/>
          </w:tcPr>
          <w:p w14:paraId="45D75C88" w14:textId="2C271C48" w:rsidR="00DF27EF" w:rsidRPr="00A11537" w:rsidRDefault="00DF27EF" w:rsidP="007B039B">
            <w:pPr>
              <w:widowControl/>
              <w:spacing w:after="0" w:line="240" w:lineRule="auto"/>
              <w:jc w:val="left"/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R21 G66 B104</w:t>
            </w:r>
          </w:p>
          <w:p w14:paraId="72059DE0" w14:textId="128C203E" w:rsidR="00DF27EF" w:rsidRPr="00A11537" w:rsidRDefault="00A11537" w:rsidP="007B039B">
            <w:pPr>
              <w:jc w:val="left"/>
              <w:rPr>
                <w:rFonts w:ascii="Gadugi" w:hAnsi="Gadugi" w:cs="Open Sans"/>
                <w:color w:val="FFFFFF" w:themeColor="background1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C98 M77 Y35 K22</w:t>
            </w: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br/>
            </w:r>
            <w:r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>HEX #154268</w:t>
            </w:r>
          </w:p>
        </w:tc>
        <w:tc>
          <w:tcPr>
            <w:tcW w:w="833" w:type="pct"/>
            <w:shd w:val="clear" w:color="auto" w:fill="C0CBC0"/>
          </w:tcPr>
          <w:p w14:paraId="5C869DB9" w14:textId="7374B82A" w:rsidR="00DF27EF" w:rsidRPr="00A11537" w:rsidRDefault="00DF27EF" w:rsidP="007B039B">
            <w:pPr>
              <w:widowControl/>
              <w:spacing w:after="0" w:line="240" w:lineRule="auto"/>
              <w:jc w:val="left"/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R192 G203 B192</w:t>
            </w:r>
          </w:p>
          <w:p w14:paraId="335DAC15" w14:textId="4221A7A4" w:rsidR="00DF27EF" w:rsidRPr="00A11537" w:rsidRDefault="00A11537" w:rsidP="007B039B">
            <w:pPr>
              <w:jc w:val="left"/>
              <w:rPr>
                <w:rFonts w:ascii="Gadugi" w:hAnsi="Gadugi" w:cs="Open Sans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C20 M8 Y20 K6</w:t>
            </w: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br/>
            </w:r>
            <w:r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>HEX #C0CBC0</w:t>
            </w:r>
          </w:p>
        </w:tc>
        <w:tc>
          <w:tcPr>
            <w:tcW w:w="833" w:type="pct"/>
            <w:shd w:val="clear" w:color="auto" w:fill="DFE6DF"/>
          </w:tcPr>
          <w:p w14:paraId="2B9F6E5B" w14:textId="6E2B6ABD" w:rsidR="00A11537" w:rsidRPr="00A11537" w:rsidRDefault="00DF27EF" w:rsidP="007B039B">
            <w:pPr>
              <w:jc w:val="left"/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R</w:t>
            </w:r>
            <w:r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 xml:space="preserve">223 </w:t>
            </w: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G2</w:t>
            </w:r>
            <w:r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 xml:space="preserve">30 </w:t>
            </w: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B</w:t>
            </w:r>
            <w:r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>223</w:t>
            </w:r>
            <w:r w:rsidR="00A11537"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br/>
            </w:r>
            <w:r w:rsidR="00A11537"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C</w:t>
            </w:r>
            <w:r w:rsid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3</w:t>
            </w:r>
            <w:r w:rsidR="00A11537"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 xml:space="preserve"> M</w:t>
            </w:r>
            <w:r w:rsid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0</w:t>
            </w:r>
            <w:r w:rsidR="00A11537"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 xml:space="preserve"> Y</w:t>
            </w:r>
            <w:r w:rsid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17</w:t>
            </w:r>
            <w:r w:rsidR="00A11537"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 xml:space="preserve"> K</w:t>
            </w:r>
            <w:r w:rsid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10</w:t>
            </w:r>
            <w:r w:rsid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br/>
            </w:r>
            <w:r w:rsidR="00A11537" w:rsidRPr="00A11537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>HEX #DFE6DF</w:t>
            </w:r>
          </w:p>
        </w:tc>
        <w:tc>
          <w:tcPr>
            <w:tcW w:w="833" w:type="pct"/>
            <w:shd w:val="clear" w:color="auto" w:fill="DEC4C5"/>
          </w:tcPr>
          <w:p w14:paraId="1E5972E6" w14:textId="68E495DB" w:rsidR="00DF27EF" w:rsidRPr="00A11537" w:rsidRDefault="00DF27EF" w:rsidP="007B039B">
            <w:pPr>
              <w:widowControl/>
              <w:spacing w:after="0" w:line="240" w:lineRule="auto"/>
              <w:jc w:val="left"/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R222 G196 B197</w:t>
            </w:r>
          </w:p>
          <w:p w14:paraId="6899B339" w14:textId="51DC17E8" w:rsidR="00DF27EF" w:rsidRPr="00A11537" w:rsidRDefault="00A11537" w:rsidP="007B039B">
            <w:pPr>
              <w:jc w:val="left"/>
              <w:rPr>
                <w:rFonts w:ascii="Gadugi" w:hAnsi="Gadugi" w:cs="Open Sans"/>
                <w:color w:val="FFFFFF" w:themeColor="background1"/>
                <w:sz w:val="18"/>
                <w:szCs w:val="18"/>
                <w:lang w:val="en-US"/>
              </w:rPr>
            </w:pP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t>C7 M20 Y12 K4</w:t>
            </w:r>
            <w:r w:rsidRPr="00A11537">
              <w:rPr>
                <w:rFonts w:ascii="Gadugi" w:eastAsiaTheme="minorHAnsi" w:hAnsi="Gadugi" w:cs="HelveticaNeueLTPro-Lt"/>
                <w:sz w:val="18"/>
                <w:szCs w:val="18"/>
                <w:lang w:val="en-US"/>
              </w:rPr>
              <w:br/>
            </w:r>
            <w:r w:rsidRPr="004812B9">
              <w:rPr>
                <w:rFonts w:ascii="Gadugi" w:eastAsiaTheme="minorHAnsi" w:hAnsi="Gadugi" w:cs="MyriadPro-Regular"/>
                <w:sz w:val="18"/>
                <w:szCs w:val="18"/>
                <w:lang w:val="en-US"/>
              </w:rPr>
              <w:t>HEX #DEC4C5</w:t>
            </w:r>
          </w:p>
        </w:tc>
      </w:tr>
    </w:tbl>
    <w:p w14:paraId="7FDE3D27" w14:textId="4B422A18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3676A342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4A4458BA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6EE56162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59A28FE4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0B41AA36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2DE4EDFF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6E980C71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6BD9C5F8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5A4E2E92" w14:textId="77777777" w:rsidR="00DF27EF" w:rsidRPr="00A11537" w:rsidRDefault="00DF27EF" w:rsidP="009A16E3">
      <w:pPr>
        <w:jc w:val="left"/>
        <w:rPr>
          <w:rFonts w:ascii="Gadugi" w:hAnsi="Gadugi" w:cs="Open Sans"/>
          <w:b/>
          <w:bCs/>
          <w:sz w:val="20"/>
          <w:szCs w:val="20"/>
          <w:lang w:val="en-US"/>
        </w:rPr>
      </w:pPr>
    </w:p>
    <w:p w14:paraId="20DD5881" w14:textId="32989CED" w:rsidR="00F56393" w:rsidRDefault="000903F5" w:rsidP="009A16E3">
      <w:pPr>
        <w:jc w:val="left"/>
        <w:rPr>
          <w:rFonts w:ascii="Gadugi" w:hAnsi="Gadugi" w:cs="Open Sans"/>
          <w:b/>
          <w:bCs/>
          <w:sz w:val="20"/>
          <w:szCs w:val="20"/>
        </w:rPr>
      </w:pPr>
      <w:r w:rsidRPr="004812B9">
        <w:rPr>
          <w:rFonts w:ascii="Gadugi" w:hAnsi="Gadugi" w:cs="Open Sans"/>
          <w:b/>
          <w:bCs/>
          <w:sz w:val="20"/>
          <w:szCs w:val="20"/>
        </w:rPr>
        <w:br/>
      </w:r>
      <w:r w:rsidR="009A16E3">
        <w:rPr>
          <w:rFonts w:ascii="Gadugi" w:hAnsi="Gadugi" w:cs="Open Sans"/>
          <w:b/>
          <w:bCs/>
          <w:sz w:val="20"/>
          <w:szCs w:val="20"/>
        </w:rPr>
        <w:t>Billeder</w:t>
      </w:r>
      <w:r w:rsidR="008867AB">
        <w:rPr>
          <w:rFonts w:ascii="Gadugi" w:hAnsi="Gadugi" w:cs="Open Sans"/>
          <w:b/>
          <w:bCs/>
          <w:sz w:val="20"/>
          <w:szCs w:val="20"/>
        </w:rPr>
        <w:br/>
      </w:r>
      <w:r w:rsidR="008867AB" w:rsidRPr="008867AB">
        <w:rPr>
          <w:rFonts w:ascii="Gadugi" w:hAnsi="Gadugi" w:cs="Open Sans"/>
          <w:sz w:val="20"/>
          <w:szCs w:val="20"/>
        </w:rPr>
        <w:t>Du kan vælge at opsætte dine billeder på to forskellige måder</w:t>
      </w:r>
      <w:r w:rsidR="008867AB">
        <w:rPr>
          <w:rFonts w:ascii="Gadugi" w:hAnsi="Gadugi" w:cs="Open Sans"/>
          <w:sz w:val="20"/>
          <w:szCs w:val="20"/>
        </w:rPr>
        <w:t>.</w:t>
      </w:r>
    </w:p>
    <w:p w14:paraId="451A48AC" w14:textId="2D3D3303" w:rsidR="00F56393" w:rsidRPr="008867AB" w:rsidRDefault="00F56393" w:rsidP="00F56393">
      <w:pPr>
        <w:rPr>
          <w:rFonts w:ascii="Gadugi" w:hAnsi="Gadugi" w:cs="Times New Roman"/>
          <w:sz w:val="20"/>
          <w:szCs w:val="20"/>
        </w:rPr>
      </w:pPr>
      <w:r w:rsidRPr="0037098F">
        <w:rPr>
          <w:rFonts w:ascii="Gadugi" w:hAnsi="Gadugi"/>
          <w:noProof/>
          <w:sz w:val="20"/>
          <w:szCs w:val="20"/>
          <w:lang w:val="en-GB"/>
        </w:rPr>
        <w:drawing>
          <wp:anchor distT="0" distB="0" distL="114300" distR="114300" simplePos="0" relativeHeight="251675648" behindDoc="1" locked="0" layoutInCell="1" allowOverlap="1" wp14:anchorId="4E0EC2F2" wp14:editId="67265ED9">
            <wp:simplePos x="0" y="0"/>
            <wp:positionH relativeFrom="column">
              <wp:posOffset>1715770</wp:posOffset>
            </wp:positionH>
            <wp:positionV relativeFrom="paragraph">
              <wp:posOffset>9525</wp:posOffset>
            </wp:positionV>
            <wp:extent cx="4498975" cy="3002915"/>
            <wp:effectExtent l="0" t="0" r="0" b="6985"/>
            <wp:wrapTight wrapText="bothSides">
              <wp:wrapPolygon edited="0">
                <wp:start x="0" y="0"/>
                <wp:lineTo x="0" y="21513"/>
                <wp:lineTo x="21493" y="21513"/>
                <wp:lineTo x="21493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dugi" w:hAnsi="Gadugi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766D4A" wp14:editId="40B81713">
                <wp:simplePos x="0" y="0"/>
                <wp:positionH relativeFrom="column">
                  <wp:posOffset>9525</wp:posOffset>
                </wp:positionH>
                <wp:positionV relativeFrom="paragraph">
                  <wp:posOffset>5080</wp:posOffset>
                </wp:positionV>
                <wp:extent cx="1695450" cy="3009265"/>
                <wp:effectExtent l="0" t="0" r="19050" b="1968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009265"/>
                        </a:xfrm>
                        <a:prstGeom prst="rect">
                          <a:avLst/>
                        </a:prstGeom>
                        <a:solidFill>
                          <a:srgbClr val="DFE6DF"/>
                        </a:solidFill>
                        <a:ln w="6350">
                          <a:solidFill>
                            <a:srgbClr val="DFE6DF"/>
                          </a:solidFill>
                        </a:ln>
                      </wps:spPr>
                      <wps:txbx>
                        <w:txbxContent>
                          <w:p w14:paraId="151487B3" w14:textId="3E7D5D77" w:rsidR="00F56393" w:rsidRPr="00202EB1" w:rsidRDefault="00F56393" w:rsidP="00F56393">
                            <w:pPr>
                              <w:spacing w:before="120" w:after="120"/>
                              <w:jc w:val="left"/>
                              <w:rPr>
                                <w:rFonts w:ascii="Gadugi" w:hAnsi="Gadugi" w:cs="Times New Roman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02EB1">
                              <w:rPr>
                                <w:rFonts w:ascii="Gadugi" w:hAnsi="Gadugi" w:cs="Times New Roman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Figure 2:</w:t>
                            </w:r>
                            <w:r w:rsidRPr="00202EB1">
                              <w:rPr>
                                <w:rFonts w:ascii="Gadugi" w:hAnsi="Gadugi" w:cs="Times New Roman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Arial" w:hAnsi="Gadugi" w:cs="Open Sans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F56393">
                              <w:rPr>
                                <w:rFonts w:ascii="Gadugi" w:eastAsia="Arial" w:hAnsi="Gadugi" w:cs="Open Sans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t xml:space="preserve">olor sit amet, consectetuer adipiscing elit. Maecenas porttitor congue massa. Fusce posuere, magna sed pulvinar ultricies, purus lectus malesuada libero, sit amet commodo magna eros quis urna. </w:t>
                            </w:r>
                            <w:r w:rsidRPr="00F56393">
                              <w:rPr>
                                <w:rFonts w:ascii="Gadugi" w:eastAsia="Arial" w:hAnsi="Gadugi" w:cs="Open Sans"/>
                                <w:noProof/>
                                <w:sz w:val="18"/>
                                <w:szCs w:val="18"/>
                              </w:rPr>
                              <w:t>Nunc viverra imperdiet enim. Fusce est. Vivamus a tellus</w:t>
                            </w:r>
                            <w:r w:rsidRPr="003E53E0">
                              <w:rPr>
                                <w:rFonts w:ascii="Gadugi" w:eastAsia="Arial" w:hAnsi="Gadugi" w:cs="Open Sans"/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A697CC" w14:textId="77777777" w:rsidR="00F56393" w:rsidRPr="00202EB1" w:rsidRDefault="00F56393" w:rsidP="00F56393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6D4A" id="Tekstfelt 4" o:spid="_x0000_s1027" type="#_x0000_t202" style="position:absolute;left:0;text-align:left;margin-left:.75pt;margin-top:.4pt;width:133.5pt;height:23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" fillcolor="#dfe6df" strokecolor="#dfe6df" strokeweight=".5pt">
                <v:textbox>
                  <w:txbxContent>
                    <w:p w14:paraId="151487B3" w14:textId="3E7D5D77" w:rsidR="00F56393" w:rsidRPr="00202EB1" w:rsidRDefault="00F56393" w:rsidP="00F56393">
                      <w:pPr>
                        <w:spacing w:before="120" w:after="120"/>
                        <w:jc w:val="left"/>
                        <w:rPr>
                          <w:rFonts w:ascii="Gadugi" w:hAnsi="Gadugi" w:cs="Times New Roman"/>
                          <w:sz w:val="18"/>
                          <w:szCs w:val="18"/>
                          <w:lang w:val="en-GB"/>
                        </w:rPr>
                      </w:pPr>
                      <w:r w:rsidRPr="00202EB1">
                        <w:rPr>
                          <w:rFonts w:ascii="Gadugi" w:hAnsi="Gadugi" w:cs="Times New Roman"/>
                          <w:b/>
                          <w:bCs/>
                          <w:sz w:val="18"/>
                          <w:szCs w:val="18"/>
                          <w:lang w:val="en-GB"/>
                        </w:rPr>
                        <w:t>Figure 2:</w:t>
                      </w:r>
                      <w:r w:rsidRPr="00202EB1">
                        <w:rPr>
                          <w:rFonts w:ascii="Gadugi" w:hAnsi="Gadugi" w:cs="Times New Roman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adugi" w:eastAsia="Arial" w:hAnsi="Gadugi" w:cs="Open Sans"/>
                          <w:noProof/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F56393">
                        <w:rPr>
                          <w:rFonts w:ascii="Gadugi" w:eastAsia="Arial" w:hAnsi="Gadugi" w:cs="Open Sans"/>
                          <w:noProof/>
                          <w:sz w:val="18"/>
                          <w:szCs w:val="18"/>
                          <w:lang w:val="en-US"/>
                        </w:rPr>
                        <w:t xml:space="preserve">olor sit amet, consectetuer adipiscing elit. Maecenas porttitor congue massa. Fusce posuere, magna sed pulvinar ultricies, purus lectus malesuada libero, sit amet commodo magna eros quis urna. </w:t>
                      </w:r>
                      <w:r w:rsidRPr="00F56393">
                        <w:rPr>
                          <w:rFonts w:ascii="Gadugi" w:eastAsia="Arial" w:hAnsi="Gadugi" w:cs="Open Sans"/>
                          <w:noProof/>
                          <w:sz w:val="18"/>
                          <w:szCs w:val="18"/>
                        </w:rPr>
                        <w:t>Nunc viverra imperdiet enim. Fusce est. Vivamus a tellus</w:t>
                      </w:r>
                      <w:r w:rsidRPr="003E53E0">
                        <w:rPr>
                          <w:rFonts w:ascii="Gadugi" w:eastAsia="Arial" w:hAnsi="Gadugi" w:cs="Open Sans"/>
                          <w:noProof/>
                          <w:sz w:val="20"/>
                          <w:szCs w:val="20"/>
                        </w:rPr>
                        <w:t>.</w:t>
                      </w:r>
                    </w:p>
                    <w:p w14:paraId="4FA697CC" w14:textId="77777777" w:rsidR="00F56393" w:rsidRPr="00202EB1" w:rsidRDefault="00F56393" w:rsidP="00F56393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62C6FA" w14:textId="31EEF086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14782C28" w14:textId="77777777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6142AB02" w14:textId="77777777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55A75992" w14:textId="07F9E1F0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10241AD2" w14:textId="77777777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5425A987" w14:textId="2BEADCEC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43E58592" w14:textId="14EA8952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57421099" w14:textId="00C939C6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1C83A044" w14:textId="6013B33D" w:rsidR="00F56393" w:rsidRPr="008867AB" w:rsidRDefault="00F56393" w:rsidP="00F56393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C753A" wp14:editId="19B9C100">
                <wp:simplePos x="0" y="0"/>
                <wp:positionH relativeFrom="column">
                  <wp:posOffset>6985</wp:posOffset>
                </wp:positionH>
                <wp:positionV relativeFrom="paragraph">
                  <wp:posOffset>204470</wp:posOffset>
                </wp:positionV>
                <wp:extent cx="6257925" cy="828675"/>
                <wp:effectExtent l="0" t="0" r="28575" b="28575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828675"/>
                        </a:xfrm>
                        <a:prstGeom prst="rect">
                          <a:avLst/>
                        </a:prstGeom>
                        <a:solidFill>
                          <a:srgbClr val="DFE6DF"/>
                        </a:solidFill>
                        <a:ln w="6350">
                          <a:solidFill>
                            <a:srgbClr val="DFE6DF"/>
                          </a:solidFill>
                        </a:ln>
                      </wps:spPr>
                      <wps:txbx>
                        <w:txbxContent>
                          <w:p w14:paraId="5FBF5300" w14:textId="77777777" w:rsidR="00F56393" w:rsidRPr="00202EB1" w:rsidRDefault="00F56393" w:rsidP="00F56393">
                            <w:pPr>
                              <w:spacing w:before="120" w:after="120"/>
                              <w:jc w:val="left"/>
                              <w:rPr>
                                <w:rFonts w:ascii="Gadugi" w:hAnsi="Gadugi" w:cs="Times New Roman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02EB1">
                              <w:rPr>
                                <w:rFonts w:ascii="Gadugi" w:hAnsi="Gadugi" w:cs="Times New Roman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Figure 2:</w:t>
                            </w:r>
                            <w:r w:rsidRPr="00202EB1">
                              <w:rPr>
                                <w:rFonts w:ascii="Gadugi" w:hAnsi="Gadugi" w:cs="Times New Roman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Arial" w:hAnsi="Gadugi" w:cs="Open Sans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F56393">
                              <w:rPr>
                                <w:rFonts w:ascii="Gadugi" w:eastAsia="Arial" w:hAnsi="Gadugi" w:cs="Open Sans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t xml:space="preserve">olor sit amet, consectetuer adipiscing elit. Maecenas porttitor congue massa. Fusce posuere, magna sed pulvinar ultricies, purus lectus malesuada libero, sit amet commodo magna eros quis urna. </w:t>
                            </w:r>
                            <w:r w:rsidRPr="00F56393">
                              <w:rPr>
                                <w:rFonts w:ascii="Gadugi" w:eastAsia="Arial" w:hAnsi="Gadugi" w:cs="Open Sans"/>
                                <w:noProof/>
                                <w:sz w:val="18"/>
                                <w:szCs w:val="18"/>
                              </w:rPr>
                              <w:t>Nunc viverra imperdiet enim. Fusce est. Vivamus a tellus</w:t>
                            </w:r>
                            <w:r w:rsidRPr="003E53E0">
                              <w:rPr>
                                <w:rFonts w:ascii="Gadugi" w:eastAsia="Arial" w:hAnsi="Gadugi" w:cs="Open Sans"/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E0215C" w14:textId="59AA39B8" w:rsidR="00F56393" w:rsidRPr="00202EB1" w:rsidRDefault="00F56393" w:rsidP="00F56393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753A" id="Tekstfelt 10" o:spid="_x0000_s1028" type="#_x0000_t202" style="position:absolute;left:0;text-align:left;margin-left:.55pt;margin-top:16.1pt;width:492.7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" fillcolor="#dfe6df" strokecolor="#dfe6df" strokeweight=".5pt">
                <v:textbox>
                  <w:txbxContent>
                    <w:p w14:paraId="5FBF5300" w14:textId="77777777" w:rsidR="00F56393" w:rsidRPr="00202EB1" w:rsidRDefault="00F56393" w:rsidP="00F56393">
                      <w:pPr>
                        <w:spacing w:before="120" w:after="120"/>
                        <w:jc w:val="left"/>
                        <w:rPr>
                          <w:rFonts w:ascii="Gadugi" w:hAnsi="Gadugi" w:cs="Times New Roman"/>
                          <w:sz w:val="18"/>
                          <w:szCs w:val="18"/>
                          <w:lang w:val="en-GB"/>
                        </w:rPr>
                      </w:pPr>
                      <w:r w:rsidRPr="00202EB1">
                        <w:rPr>
                          <w:rFonts w:ascii="Gadugi" w:hAnsi="Gadugi" w:cs="Times New Roman"/>
                          <w:b/>
                          <w:bCs/>
                          <w:sz w:val="18"/>
                          <w:szCs w:val="18"/>
                          <w:lang w:val="en-GB"/>
                        </w:rPr>
                        <w:t>Figure 2:</w:t>
                      </w:r>
                      <w:r w:rsidRPr="00202EB1">
                        <w:rPr>
                          <w:rFonts w:ascii="Gadugi" w:hAnsi="Gadugi" w:cs="Times New Roman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adugi" w:eastAsia="Arial" w:hAnsi="Gadugi" w:cs="Open Sans"/>
                          <w:noProof/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F56393">
                        <w:rPr>
                          <w:rFonts w:ascii="Gadugi" w:eastAsia="Arial" w:hAnsi="Gadugi" w:cs="Open Sans"/>
                          <w:noProof/>
                          <w:sz w:val="18"/>
                          <w:szCs w:val="18"/>
                          <w:lang w:val="en-US"/>
                        </w:rPr>
                        <w:t xml:space="preserve">olor sit amet, consectetuer adipiscing elit. Maecenas porttitor congue massa. Fusce posuere, magna sed pulvinar ultricies, purus lectus malesuada libero, sit amet commodo magna eros quis urna. </w:t>
                      </w:r>
                      <w:r w:rsidRPr="00F56393">
                        <w:rPr>
                          <w:rFonts w:ascii="Gadugi" w:eastAsia="Arial" w:hAnsi="Gadugi" w:cs="Open Sans"/>
                          <w:noProof/>
                          <w:sz w:val="18"/>
                          <w:szCs w:val="18"/>
                        </w:rPr>
                        <w:t>Nunc viverra imperdiet enim. Fusce est. Vivamus a tellus</w:t>
                      </w:r>
                      <w:r w:rsidRPr="003E53E0">
                        <w:rPr>
                          <w:rFonts w:ascii="Gadugi" w:eastAsia="Arial" w:hAnsi="Gadugi" w:cs="Open Sans"/>
                          <w:noProof/>
                          <w:sz w:val="20"/>
                          <w:szCs w:val="20"/>
                        </w:rPr>
                        <w:t>.</w:t>
                      </w:r>
                    </w:p>
                    <w:p w14:paraId="49E0215C" w14:textId="59AA39B8" w:rsidR="00F56393" w:rsidRPr="00202EB1" w:rsidRDefault="00F56393" w:rsidP="00F56393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A80CA6" w14:textId="2C36CE01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49F9FBC5" w14:textId="1741D166" w:rsidR="00F56393" w:rsidRPr="008867AB" w:rsidRDefault="009A16E3" w:rsidP="00F56393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  <w:lang w:val="en-GB"/>
        </w:rPr>
        <w:drawing>
          <wp:anchor distT="0" distB="0" distL="114300" distR="114300" simplePos="0" relativeHeight="251679744" behindDoc="0" locked="0" layoutInCell="1" allowOverlap="1" wp14:anchorId="4E490A95" wp14:editId="2C701F77">
            <wp:simplePos x="0" y="0"/>
            <wp:positionH relativeFrom="column">
              <wp:posOffset>11018</wp:posOffset>
            </wp:positionH>
            <wp:positionV relativeFrom="paragraph">
              <wp:posOffset>339725</wp:posOffset>
            </wp:positionV>
            <wp:extent cx="6257925" cy="4180205"/>
            <wp:effectExtent l="0" t="0" r="9525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8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C88A4" w14:textId="592A74BA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2B52B2E0" w14:textId="586DA9E7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021BEF7E" w14:textId="04BF6FD2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3F3183DD" w14:textId="699C8512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34AA059E" w14:textId="79A63E75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79B71A51" w14:textId="00799389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531D96DB" w14:textId="31313038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47139F6C" w14:textId="4B159D56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2FC28651" w14:textId="54A7A292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3E14B061" w14:textId="3ABF3DF3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55B85C68" w14:textId="1CBDE66A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3C3D21D0" w14:textId="1046EFF9" w:rsidR="00F56393" w:rsidRPr="008867AB" w:rsidRDefault="00F56393" w:rsidP="00F56393">
      <w:pPr>
        <w:rPr>
          <w:rFonts w:ascii="Gadugi" w:hAnsi="Gadugi"/>
          <w:sz w:val="20"/>
          <w:szCs w:val="20"/>
        </w:rPr>
      </w:pPr>
    </w:p>
    <w:p w14:paraId="1851B1B0" w14:textId="23C90D63" w:rsidR="008867AB" w:rsidRPr="000903F5" w:rsidRDefault="002F2871" w:rsidP="009A16E3">
      <w:pPr>
        <w:jc w:val="left"/>
        <w:rPr>
          <w:rFonts w:ascii="Gadugi" w:hAnsi="Gadugi" w:cs="Open Sans"/>
          <w:b/>
          <w:bCs/>
          <w:sz w:val="20"/>
          <w:szCs w:val="20"/>
        </w:rPr>
      </w:pPr>
      <w:r>
        <w:rPr>
          <w:rFonts w:ascii="Gadugi" w:hAnsi="Gadugi"/>
          <w:sz w:val="20"/>
          <w:szCs w:val="20"/>
        </w:rPr>
        <w:br/>
      </w:r>
      <w:r w:rsidR="000903F5">
        <w:rPr>
          <w:rFonts w:ascii="Gadugi" w:hAnsi="Gadugi" w:cs="Open Sans"/>
          <w:b/>
          <w:bCs/>
          <w:sz w:val="20"/>
          <w:szCs w:val="20"/>
        </w:rPr>
        <w:br/>
      </w:r>
      <w:r w:rsidR="008867AB">
        <w:rPr>
          <w:rFonts w:ascii="Gadugi" w:hAnsi="Gadugi" w:cs="Open Sans"/>
          <w:b/>
          <w:bCs/>
          <w:sz w:val="20"/>
          <w:szCs w:val="20"/>
        </w:rPr>
        <w:t>Copyright</w:t>
      </w:r>
      <w:r w:rsidR="008867AB">
        <w:rPr>
          <w:rFonts w:ascii="Gadugi" w:hAnsi="Gadugi" w:cs="Open Sans"/>
          <w:b/>
          <w:bCs/>
          <w:sz w:val="20"/>
          <w:szCs w:val="20"/>
        </w:rPr>
        <w:br/>
      </w:r>
      <w:r w:rsidR="008867AB" w:rsidRPr="008867AB">
        <w:rPr>
          <w:rFonts w:ascii="Gadugi" w:hAnsi="Gadugi" w:cs="Open Sans"/>
          <w:sz w:val="20"/>
          <w:szCs w:val="20"/>
        </w:rPr>
        <w:t>Skal anvendes på alle artikler som det sidste - nederst på siden.</w:t>
      </w:r>
    </w:p>
    <w:tbl>
      <w:tblPr>
        <w:tblStyle w:val="Tabel-Gitter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FE6DF"/>
        <w:tblLook w:val="04A0" w:firstRow="1" w:lastRow="0" w:firstColumn="1" w:lastColumn="0" w:noHBand="0" w:noVBand="1"/>
      </w:tblPr>
      <w:tblGrid>
        <w:gridCol w:w="5098"/>
        <w:gridCol w:w="4870"/>
      </w:tblGrid>
      <w:tr w:rsidR="009A16E3" w:rsidRPr="00BC5592" w14:paraId="6A72C109" w14:textId="77777777" w:rsidTr="007B039B">
        <w:tc>
          <w:tcPr>
            <w:tcW w:w="5000" w:type="pct"/>
            <w:gridSpan w:val="2"/>
            <w:shd w:val="clear" w:color="auto" w:fill="DFE6DF"/>
          </w:tcPr>
          <w:p w14:paraId="3FC5955B" w14:textId="77777777" w:rsidR="009A16E3" w:rsidRPr="00202EB1" w:rsidRDefault="009A16E3" w:rsidP="009A16E3">
            <w:pPr>
              <w:spacing w:before="120"/>
              <w:jc w:val="left"/>
              <w:rPr>
                <w:rFonts w:ascii="Gadugi" w:hAnsi="Gadugi" w:cs="Open Sans"/>
                <w:b/>
                <w:bCs/>
              </w:rPr>
            </w:pPr>
            <w:bookmarkStart w:id="1" w:name="_Hlk69478971"/>
            <w:r w:rsidRPr="00202EB1">
              <w:rPr>
                <w:rFonts w:ascii="Gadugi" w:hAnsi="Gadugi" w:cs="Open Sans"/>
                <w:b/>
                <w:bCs/>
              </w:rPr>
              <w:t>Betingelser for brug af denne artikel</w:t>
            </w:r>
            <w:r w:rsidRPr="00202EB1">
              <w:rPr>
                <w:rFonts w:ascii="Gadugi" w:hAnsi="Gadugi" w:cs="Open Sans"/>
                <w:b/>
                <w:bCs/>
              </w:rPr>
              <w:br/>
            </w:r>
            <w:r w:rsidRPr="00202EB1">
              <w:rPr>
                <w:rFonts w:ascii="Gadugi" w:hAnsi="Gadugi" w:cs="Open Sans"/>
              </w:rPr>
              <w:t>Denne artikel er omfattet af ophavsretsloven, og der må citeres fra den.</w:t>
            </w:r>
            <w:r w:rsidRPr="00202EB1">
              <w:rPr>
                <w:rFonts w:ascii="Gadugi" w:hAnsi="Gadugi" w:cs="Open Sans"/>
              </w:rPr>
              <w:br/>
              <w:t xml:space="preserve">Følgende betingelser skal dog være opfyldt: </w:t>
            </w:r>
          </w:p>
          <w:p w14:paraId="19FF8C24" w14:textId="77777777" w:rsidR="009A16E3" w:rsidRPr="00202EB1" w:rsidRDefault="009A16E3" w:rsidP="009A16E3">
            <w:pPr>
              <w:pStyle w:val="Opstilling-punkttegn"/>
              <w:jc w:val="left"/>
              <w:rPr>
                <w:rFonts w:ascii="Gadugi" w:hAnsi="Gadugi" w:cs="Open Sans"/>
              </w:rPr>
            </w:pPr>
            <w:r w:rsidRPr="00202EB1">
              <w:rPr>
                <w:rFonts w:ascii="Gadugi" w:hAnsi="Gadugi" w:cs="Open Sans"/>
              </w:rPr>
              <w:t>Citatet skal være i overensstemmelse med „god skik“</w:t>
            </w:r>
          </w:p>
          <w:p w14:paraId="7BB010E0" w14:textId="77777777" w:rsidR="009A16E3" w:rsidRPr="00202EB1" w:rsidRDefault="009A16E3" w:rsidP="009A16E3">
            <w:pPr>
              <w:pStyle w:val="Opstilling-punkttegn"/>
              <w:jc w:val="left"/>
              <w:rPr>
                <w:rFonts w:ascii="Gadugi" w:hAnsi="Gadugi" w:cs="Open Sans"/>
              </w:rPr>
            </w:pPr>
            <w:r w:rsidRPr="00202EB1">
              <w:rPr>
                <w:rFonts w:ascii="Gadugi" w:hAnsi="Gadugi" w:cs="Open Sans"/>
              </w:rPr>
              <w:t>Der må kun citeres „i det omfang, som betinges af formålet“</w:t>
            </w:r>
          </w:p>
          <w:p w14:paraId="2C844C60" w14:textId="77777777" w:rsidR="009A16E3" w:rsidRPr="00202EB1" w:rsidRDefault="009A16E3" w:rsidP="009A16E3">
            <w:pPr>
              <w:pStyle w:val="Opstilling-punkttegn"/>
              <w:jc w:val="left"/>
              <w:rPr>
                <w:rFonts w:ascii="Gadugi" w:hAnsi="Gadugi" w:cs="Open Sans"/>
              </w:rPr>
            </w:pPr>
            <w:r w:rsidRPr="00202EB1">
              <w:rPr>
                <w:rFonts w:ascii="Gadugi" w:hAnsi="Gadugi" w:cs="Open Sans"/>
              </w:rPr>
              <w:t>Ophavsmanden til teksten skal krediteres, og kilden skal angives ift. ovenstående bibliografiske oplysninger</w:t>
            </w:r>
          </w:p>
        </w:tc>
      </w:tr>
      <w:tr w:rsidR="009A16E3" w:rsidRPr="00BC5592" w14:paraId="291F0480" w14:textId="77777777" w:rsidTr="007B039B">
        <w:trPr>
          <w:trHeight w:val="714"/>
        </w:trPr>
        <w:tc>
          <w:tcPr>
            <w:tcW w:w="2557" w:type="pct"/>
            <w:shd w:val="clear" w:color="auto" w:fill="DFE6DF"/>
          </w:tcPr>
          <w:p w14:paraId="4F645F05" w14:textId="77777777" w:rsidR="009A16E3" w:rsidRPr="00202EB1" w:rsidRDefault="009A16E3" w:rsidP="007B039B">
            <w:pPr>
              <w:pStyle w:val="Opstilling-punkttegn"/>
              <w:numPr>
                <w:ilvl w:val="0"/>
                <w:numId w:val="0"/>
              </w:numPr>
              <w:rPr>
                <w:rFonts w:ascii="Gadugi" w:hAnsi="Gadugi" w:cs="Open Sans"/>
                <w:b/>
                <w:bCs/>
              </w:rPr>
            </w:pPr>
            <w:r w:rsidRPr="00202EB1">
              <w:rPr>
                <w:rFonts w:ascii="Gadugi" w:hAnsi="Gadugi" w:cs="Open Sans"/>
                <w:b/>
                <w:bCs/>
              </w:rPr>
              <w:t>© Copyright</w:t>
            </w:r>
          </w:p>
          <w:p w14:paraId="589E1A1B" w14:textId="77777777" w:rsidR="009A16E3" w:rsidRPr="00441BED" w:rsidRDefault="009A16E3" w:rsidP="007B039B">
            <w:pPr>
              <w:pStyle w:val="Opstilling-punkttegn"/>
              <w:numPr>
                <w:ilvl w:val="0"/>
                <w:numId w:val="0"/>
              </w:numPr>
              <w:rPr>
                <w:rFonts w:ascii="Gadugi" w:hAnsi="Gadugi" w:cs="Open Sans"/>
              </w:rPr>
            </w:pPr>
            <w:r w:rsidRPr="00202EB1">
              <w:rPr>
                <w:rFonts w:ascii="Gadugi" w:hAnsi="Gadugi" w:cs="Open Sans"/>
              </w:rPr>
              <w:t>DUT og artiklens forfatter</w:t>
            </w:r>
          </w:p>
        </w:tc>
        <w:tc>
          <w:tcPr>
            <w:tcW w:w="2443" w:type="pct"/>
            <w:shd w:val="clear" w:color="auto" w:fill="DFE6DF"/>
          </w:tcPr>
          <w:p w14:paraId="445C6F1A" w14:textId="77777777" w:rsidR="009A16E3" w:rsidRPr="00202EB1" w:rsidRDefault="009A16E3" w:rsidP="007B039B">
            <w:pPr>
              <w:pStyle w:val="Opstilling-punkttegn"/>
              <w:numPr>
                <w:ilvl w:val="0"/>
                <w:numId w:val="0"/>
              </w:numPr>
              <w:jc w:val="right"/>
              <w:rPr>
                <w:rFonts w:ascii="Gadugi" w:hAnsi="Gadugi" w:cs="Open Sans"/>
              </w:rPr>
            </w:pPr>
            <w:r w:rsidRPr="00202EB1">
              <w:rPr>
                <w:rFonts w:ascii="Gadugi" w:hAnsi="Gadugi" w:cs="Open Sans"/>
                <w:b/>
                <w:bCs/>
              </w:rPr>
              <w:t>Udgivet af</w:t>
            </w:r>
            <w:r w:rsidRPr="00202EB1">
              <w:rPr>
                <w:rFonts w:ascii="Gadugi" w:hAnsi="Gadugi" w:cs="Open Sans"/>
              </w:rPr>
              <w:t xml:space="preserve"> </w:t>
            </w:r>
            <w:r w:rsidRPr="00202EB1">
              <w:rPr>
                <w:rFonts w:ascii="Gadugi" w:hAnsi="Gadugi" w:cs="Open Sans"/>
              </w:rPr>
              <w:br/>
            </w:r>
            <w:hyperlink r:id="rId13" w:history="1">
              <w:r w:rsidRPr="00202EB1">
                <w:rPr>
                  <w:rStyle w:val="Hyperlink"/>
                  <w:rFonts w:ascii="Gadugi" w:hAnsi="Gadugi" w:cs="Open Sans"/>
                  <w:color w:val="auto"/>
                </w:rPr>
                <w:t>Dansk Universitetspædagogisk Netværk</w:t>
              </w:r>
            </w:hyperlink>
          </w:p>
        </w:tc>
      </w:tr>
      <w:bookmarkEnd w:id="1"/>
    </w:tbl>
    <w:p w14:paraId="2FDA2B34" w14:textId="77777777" w:rsidR="00BC5592" w:rsidRPr="009A16E3" w:rsidRDefault="00BC5592" w:rsidP="00B1370C">
      <w:pPr>
        <w:tabs>
          <w:tab w:val="left" w:pos="2250"/>
        </w:tabs>
        <w:rPr>
          <w:rFonts w:ascii="Gadugi" w:hAnsi="Gadugi" w:cs="Open Sans"/>
          <w:b/>
          <w:bCs/>
          <w:sz w:val="20"/>
          <w:szCs w:val="20"/>
        </w:rPr>
      </w:pPr>
    </w:p>
    <w:p w14:paraId="1950FEC8" w14:textId="77777777" w:rsidR="007F3980" w:rsidRPr="009A16E3" w:rsidRDefault="007F3980" w:rsidP="007F3980">
      <w:pPr>
        <w:rPr>
          <w:rFonts w:ascii="Gadugi" w:hAnsi="Gadugi" w:cs="Open Sans"/>
        </w:rPr>
      </w:pPr>
    </w:p>
    <w:p w14:paraId="534B0D7B" w14:textId="70F3DB89" w:rsidR="007F3980" w:rsidRPr="00A23AA6" w:rsidRDefault="007F3980" w:rsidP="007F3980">
      <w:pPr>
        <w:rPr>
          <w:rFonts w:ascii="Gadugi" w:hAnsi="Gadugi" w:cs="Open Sans"/>
        </w:rPr>
      </w:pPr>
    </w:p>
    <w:sectPr w:rsidR="007F3980" w:rsidRPr="00A23AA6" w:rsidSect="002D1860">
      <w:headerReference w:type="default" r:id="rId14"/>
      <w:footerReference w:type="default" r:id="rId15"/>
      <w:pgSz w:w="11906" w:h="16838" w:code="9"/>
      <w:pgMar w:top="1134" w:right="964" w:bottom="68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64398" w14:textId="77777777" w:rsidR="00597BE9" w:rsidRDefault="00597BE9" w:rsidP="00793227">
      <w:pPr>
        <w:spacing w:after="0" w:line="240" w:lineRule="auto"/>
      </w:pPr>
      <w:r>
        <w:separator/>
      </w:r>
    </w:p>
  </w:endnote>
  <w:endnote w:type="continuationSeparator" w:id="0">
    <w:p w14:paraId="2AE88025" w14:textId="77777777" w:rsidR="00597BE9" w:rsidRDefault="00597BE9" w:rsidP="0079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NeueLTPro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7624894"/>
      <w:docPartObj>
        <w:docPartGallery w:val="Page Numbers (Bottom of Page)"/>
        <w:docPartUnique/>
      </w:docPartObj>
    </w:sdtPr>
    <w:sdtEndPr/>
    <w:sdtContent>
      <w:p w14:paraId="56DAB616" w14:textId="77777777" w:rsidR="00793227" w:rsidRDefault="00677B26" w:rsidP="00677B26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EE071" w14:textId="77777777" w:rsidR="00597BE9" w:rsidRDefault="00597BE9" w:rsidP="00793227">
      <w:pPr>
        <w:spacing w:after="0" w:line="240" w:lineRule="auto"/>
      </w:pPr>
      <w:r>
        <w:separator/>
      </w:r>
    </w:p>
  </w:footnote>
  <w:footnote w:type="continuationSeparator" w:id="0">
    <w:p w14:paraId="144F4759" w14:textId="77777777" w:rsidR="00597BE9" w:rsidRDefault="00597BE9" w:rsidP="00793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207CC" w14:textId="57B8B5AF" w:rsidR="005A52FB" w:rsidRPr="00455EDD" w:rsidRDefault="00A3748A">
    <w:pPr>
      <w:pStyle w:val="Sidehoved"/>
      <w:rPr>
        <w:rFonts w:ascii="Open Sans" w:hAnsi="Open Sans" w:cs="Open Sans"/>
        <w:color w:val="446558"/>
        <w:sz w:val="20"/>
        <w:szCs w:val="20"/>
      </w:rPr>
    </w:pPr>
    <w:r w:rsidRPr="00455EDD">
      <w:rPr>
        <w:noProof/>
        <w:color w:val="446558"/>
      </w:rPr>
      <w:drawing>
        <wp:anchor distT="0" distB="0" distL="114300" distR="114300" simplePos="0" relativeHeight="251661312" behindDoc="1" locked="0" layoutInCell="1" allowOverlap="1" wp14:anchorId="66A106BE" wp14:editId="6C40B1F6">
          <wp:simplePos x="0" y="0"/>
          <wp:positionH relativeFrom="column">
            <wp:posOffset>52070</wp:posOffset>
          </wp:positionH>
          <wp:positionV relativeFrom="paragraph">
            <wp:posOffset>-81915</wp:posOffset>
          </wp:positionV>
          <wp:extent cx="874395" cy="367665"/>
          <wp:effectExtent l="0" t="0" r="1905" b="0"/>
          <wp:wrapTight wrapText="bothSides">
            <wp:wrapPolygon edited="0">
              <wp:start x="0" y="0"/>
              <wp:lineTo x="0" y="20145"/>
              <wp:lineTo x="21176" y="20145"/>
              <wp:lineTo x="21176" y="0"/>
              <wp:lineTo x="0" y="0"/>
            </wp:wrapPolygon>
          </wp:wrapTight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E21C44" w14:textId="77777777" w:rsidR="00A3748A" w:rsidRPr="005A52FB" w:rsidRDefault="00A3748A">
    <w:pPr>
      <w:pStyle w:val="Sidehoved"/>
      <w:rPr>
        <w:rFonts w:ascii="Open Sans" w:hAnsi="Open Sans" w:cs="Open San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754E5D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BB7E9C"/>
    <w:multiLevelType w:val="hybridMultilevel"/>
    <w:tmpl w:val="3DB010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0323C"/>
    <w:multiLevelType w:val="hybridMultilevel"/>
    <w:tmpl w:val="B21668A4"/>
    <w:lvl w:ilvl="0" w:tplc="CCAA13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609CF"/>
    <w:multiLevelType w:val="hybridMultilevel"/>
    <w:tmpl w:val="F386186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E9"/>
    <w:rsid w:val="0001225A"/>
    <w:rsid w:val="000903F5"/>
    <w:rsid w:val="000B187A"/>
    <w:rsid w:val="001514E5"/>
    <w:rsid w:val="001A2BCF"/>
    <w:rsid w:val="001A5860"/>
    <w:rsid w:val="001B19BD"/>
    <w:rsid w:val="00210637"/>
    <w:rsid w:val="00226391"/>
    <w:rsid w:val="002D1860"/>
    <w:rsid w:val="002E6712"/>
    <w:rsid w:val="002F2871"/>
    <w:rsid w:val="00304E3A"/>
    <w:rsid w:val="003050B6"/>
    <w:rsid w:val="00341CDE"/>
    <w:rsid w:val="00363F24"/>
    <w:rsid w:val="00383C3C"/>
    <w:rsid w:val="003A5D2B"/>
    <w:rsid w:val="003F4CD6"/>
    <w:rsid w:val="00454402"/>
    <w:rsid w:val="00455EDD"/>
    <w:rsid w:val="004812B9"/>
    <w:rsid w:val="004A225A"/>
    <w:rsid w:val="004B6004"/>
    <w:rsid w:val="004F1B89"/>
    <w:rsid w:val="00510BA0"/>
    <w:rsid w:val="005454CA"/>
    <w:rsid w:val="00551960"/>
    <w:rsid w:val="00572520"/>
    <w:rsid w:val="00597BE9"/>
    <w:rsid w:val="005A52FB"/>
    <w:rsid w:val="005D14AA"/>
    <w:rsid w:val="005D76A0"/>
    <w:rsid w:val="00642A76"/>
    <w:rsid w:val="0066047A"/>
    <w:rsid w:val="00677B26"/>
    <w:rsid w:val="006B33DC"/>
    <w:rsid w:val="006F5609"/>
    <w:rsid w:val="00730D3A"/>
    <w:rsid w:val="007354FF"/>
    <w:rsid w:val="00793227"/>
    <w:rsid w:val="007F3980"/>
    <w:rsid w:val="0080138D"/>
    <w:rsid w:val="00811ACA"/>
    <w:rsid w:val="00835ACD"/>
    <w:rsid w:val="0086221E"/>
    <w:rsid w:val="008867AB"/>
    <w:rsid w:val="008D31A6"/>
    <w:rsid w:val="008D70CE"/>
    <w:rsid w:val="009142C6"/>
    <w:rsid w:val="009155C6"/>
    <w:rsid w:val="009466AD"/>
    <w:rsid w:val="009578B5"/>
    <w:rsid w:val="00966024"/>
    <w:rsid w:val="009847BC"/>
    <w:rsid w:val="009860FB"/>
    <w:rsid w:val="009A16E3"/>
    <w:rsid w:val="009C4B33"/>
    <w:rsid w:val="009F3E8F"/>
    <w:rsid w:val="00A11537"/>
    <w:rsid w:val="00A12E51"/>
    <w:rsid w:val="00A13A86"/>
    <w:rsid w:val="00A16817"/>
    <w:rsid w:val="00A224D6"/>
    <w:rsid w:val="00A23AA6"/>
    <w:rsid w:val="00A3748A"/>
    <w:rsid w:val="00A812D8"/>
    <w:rsid w:val="00AA7656"/>
    <w:rsid w:val="00AC5E13"/>
    <w:rsid w:val="00AD242F"/>
    <w:rsid w:val="00AD47D9"/>
    <w:rsid w:val="00AF5B01"/>
    <w:rsid w:val="00B1370C"/>
    <w:rsid w:val="00B508A9"/>
    <w:rsid w:val="00BC5592"/>
    <w:rsid w:val="00C12997"/>
    <w:rsid w:val="00C93423"/>
    <w:rsid w:val="00C949C5"/>
    <w:rsid w:val="00CD04F2"/>
    <w:rsid w:val="00CD6210"/>
    <w:rsid w:val="00DB5079"/>
    <w:rsid w:val="00DC1ED0"/>
    <w:rsid w:val="00DF27EF"/>
    <w:rsid w:val="00E161CC"/>
    <w:rsid w:val="00EB4755"/>
    <w:rsid w:val="00F56393"/>
    <w:rsid w:val="00F56780"/>
    <w:rsid w:val="00F60B11"/>
    <w:rsid w:val="00F634CB"/>
    <w:rsid w:val="00F6501A"/>
    <w:rsid w:val="00FD2188"/>
    <w:rsid w:val="00FE745C"/>
    <w:rsid w:val="00FF4504"/>
    <w:rsid w:val="00FF5FDD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5DDF93"/>
  <w15:chartTrackingRefBased/>
  <w15:docId w15:val="{E15B244D-9F46-45FA-8F32-D5861558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637"/>
    <w:pPr>
      <w:widowControl w:val="0"/>
      <w:autoSpaceDE w:val="0"/>
      <w:autoSpaceDN w:val="0"/>
      <w:adjustRightInd w:val="0"/>
      <w:spacing w:after="240" w:line="276" w:lineRule="auto"/>
      <w:jc w:val="both"/>
    </w:pPr>
    <w:rPr>
      <w:rFonts w:ascii="Palatino Linotype" w:eastAsia="Times New Roman" w:hAnsi="Palatino Linotype"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3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3227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7932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93227"/>
  </w:style>
  <w:style w:type="paragraph" w:styleId="Sidefod">
    <w:name w:val="footer"/>
    <w:basedOn w:val="Normal"/>
    <w:link w:val="SidefodTegn"/>
    <w:uiPriority w:val="99"/>
    <w:unhideWhenUsed/>
    <w:rsid w:val="007932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93227"/>
  </w:style>
  <w:style w:type="paragraph" w:styleId="Fodnotetekst">
    <w:name w:val="footnote text"/>
    <w:aliases w:val=" Char"/>
    <w:basedOn w:val="Normal"/>
    <w:link w:val="FodnotetekstTegn"/>
    <w:uiPriority w:val="99"/>
    <w:unhideWhenUsed/>
    <w:rsid w:val="0021063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aliases w:val=" Char Tegn"/>
    <w:basedOn w:val="Standardskrifttypeiafsnit"/>
    <w:link w:val="Fodnotetekst"/>
    <w:uiPriority w:val="99"/>
    <w:rsid w:val="00210637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unhideWhenUsed/>
    <w:rsid w:val="00210637"/>
    <w:rPr>
      <w:vertAlign w:val="superscript"/>
    </w:rPr>
  </w:style>
  <w:style w:type="character" w:styleId="Kommentarhenvisning">
    <w:name w:val="annotation reference"/>
    <w:uiPriority w:val="99"/>
    <w:semiHidden/>
    <w:rsid w:val="0021063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10637"/>
    <w:pPr>
      <w:widowControl/>
      <w:autoSpaceDE/>
      <w:autoSpaceDN/>
      <w:adjustRightInd/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10637"/>
    <w:rPr>
      <w:rFonts w:ascii="Times New Roman" w:eastAsia="Times New Roman" w:hAnsi="Times New Roman" w:cs="Times New Roman"/>
      <w:sz w:val="20"/>
      <w:szCs w:val="20"/>
      <w:lang w:eastAsia="da-DK"/>
    </w:rPr>
  </w:style>
  <w:style w:type="table" w:styleId="Tabel-Gitter">
    <w:name w:val="Table Grid"/>
    <w:basedOn w:val="Tabel-Normal"/>
    <w:uiPriority w:val="39"/>
    <w:rsid w:val="00210637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210637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rsid w:val="00210637"/>
    <w:pPr>
      <w:widowControl/>
      <w:autoSpaceDE/>
      <w:autoSpaceDN/>
      <w:adjustRightInd/>
      <w:spacing w:before="200" w:after="160" w:line="240" w:lineRule="auto"/>
      <w:ind w:left="864" w:right="864"/>
      <w:jc w:val="left"/>
    </w:pPr>
    <w:rPr>
      <w:rFonts w:ascii="Calibri" w:eastAsia="Calibri" w:hAnsi="Calibri" w:cs="Times New Roman"/>
      <w:iCs/>
      <w:color w:val="404040"/>
      <w:sz w:val="20"/>
    </w:rPr>
  </w:style>
  <w:style w:type="character" w:customStyle="1" w:styleId="CitatTegn">
    <w:name w:val="Citat Tegn"/>
    <w:basedOn w:val="Standardskrifttypeiafsnit"/>
    <w:link w:val="Citat"/>
    <w:uiPriority w:val="29"/>
    <w:rsid w:val="00210637"/>
    <w:rPr>
      <w:rFonts w:ascii="Calibri" w:eastAsia="Calibri" w:hAnsi="Calibri" w:cs="Times New Roman"/>
      <w:iCs/>
      <w:color w:val="404040"/>
      <w:sz w:val="20"/>
    </w:rPr>
  </w:style>
  <w:style w:type="paragraph" w:styleId="Brdtekst">
    <w:name w:val="Body Text"/>
    <w:basedOn w:val="Normal"/>
    <w:link w:val="BrdtekstTegn"/>
    <w:uiPriority w:val="1"/>
    <w:qFormat/>
    <w:rsid w:val="00210637"/>
    <w:pPr>
      <w:spacing w:before="164" w:after="0" w:line="240" w:lineRule="auto"/>
      <w:ind w:left="112"/>
      <w:jc w:val="left"/>
    </w:pPr>
    <w:rPr>
      <w:rFonts w:ascii="Times New Roman" w:hAnsi="Times New Roman" w:cs="Times New Roman"/>
      <w:sz w:val="24"/>
      <w:szCs w:val="24"/>
      <w:lang w:eastAsia="da-DK"/>
    </w:rPr>
  </w:style>
  <w:style w:type="character" w:customStyle="1" w:styleId="BrdtekstTegn">
    <w:name w:val="Brødtekst Tegn"/>
    <w:basedOn w:val="Standardskrifttypeiafsnit"/>
    <w:link w:val="Brdtekst"/>
    <w:uiPriority w:val="1"/>
    <w:rsid w:val="00210637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pstilling-punkttegn">
    <w:name w:val="List Bullet"/>
    <w:basedOn w:val="Normal"/>
    <w:uiPriority w:val="99"/>
    <w:unhideWhenUsed/>
    <w:rsid w:val="00FF5FDD"/>
    <w:pPr>
      <w:numPr>
        <w:numId w:val="3"/>
      </w:numPr>
      <w:contextualSpacing/>
    </w:pPr>
  </w:style>
  <w:style w:type="character" w:styleId="Hyperlink">
    <w:name w:val="Hyperlink"/>
    <w:basedOn w:val="Standardskrifttypeiafsnit"/>
    <w:uiPriority w:val="99"/>
    <w:unhideWhenUsed/>
    <w:rsid w:val="0086221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6221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86221E"/>
    <w:rPr>
      <w:color w:val="954F72" w:themeColor="followedHyperlink"/>
      <w:u w:val="single"/>
    </w:rPr>
  </w:style>
  <w:style w:type="character" w:styleId="Linjenummer">
    <w:name w:val="line number"/>
    <w:basedOn w:val="Standardskrifttypeiafsnit"/>
    <w:uiPriority w:val="99"/>
    <w:semiHidden/>
    <w:unhideWhenUsed/>
    <w:rsid w:val="00677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un-net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Kompetenceomr&#229;det\HR-udvikling\DUN%20sekretariat\dut%20skabelon%202020.1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a-DK" b="1"/>
              <a:t>Eksempel</a:t>
            </a:r>
            <a:r>
              <a:rPr lang="da-DK" baseline="0"/>
              <a:t> </a:t>
            </a:r>
            <a:r>
              <a:rPr lang="da-DK" b="1" baseline="0"/>
              <a:t>på</a:t>
            </a:r>
            <a:r>
              <a:rPr lang="da-DK" baseline="0"/>
              <a:t> </a:t>
            </a:r>
            <a:r>
              <a:rPr lang="da-DK" b="1" baseline="0"/>
              <a:t>farvesammensætning</a:t>
            </a:r>
            <a:r>
              <a:rPr lang="da-DK" baseline="0"/>
              <a:t> </a:t>
            </a:r>
            <a:r>
              <a:rPr lang="da-DK" b="1" baseline="0"/>
              <a:t>til</a:t>
            </a:r>
            <a:r>
              <a:rPr lang="da-DK" baseline="0"/>
              <a:t> </a:t>
            </a:r>
            <a:r>
              <a:rPr lang="da-DK" b="1" baseline="0"/>
              <a:t>tabel</a:t>
            </a:r>
            <a:endParaRPr lang="da-DK" b="1"/>
          </a:p>
        </c:rich>
      </c:tx>
      <c:layout>
        <c:manualLayout>
          <c:xMode val="edge"/>
          <c:yMode val="edge"/>
          <c:x val="0.26950282748029919"/>
          <c:y val="6.7089079388743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title>
    <c:autoTitleDeleted val="0"/>
    <c:plotArea>
      <c:layout>
        <c:manualLayout>
          <c:layoutTarget val="inner"/>
          <c:xMode val="edge"/>
          <c:yMode val="edge"/>
          <c:x val="0.2843447710948338"/>
          <c:y val="0.20499440924338427"/>
          <c:w val="0.55361874864860172"/>
          <c:h val="0.5479745613237033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'Ark1'!$A$2</c:f>
              <c:strCache>
                <c:ptCount val="1"/>
                <c:pt idx="0">
                  <c:v>Midre grad/slet ikke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'Ark1'!$B$1:$D$1</c:f>
              <c:strCache>
                <c:ptCount val="3"/>
                <c:pt idx="0">
                  <c:v>Øvrige udd.</c:v>
                </c:pt>
                <c:pt idx="1">
                  <c:v>Mellemlang videregående udd. </c:v>
                </c:pt>
                <c:pt idx="2">
                  <c:v>Lang videregående udd.</c:v>
                </c:pt>
              </c:strCache>
            </c:strRef>
          </c:cat>
          <c:val>
            <c:numRef>
              <c:f>'Ark1'!$B$2:$D$2</c:f>
              <c:numCache>
                <c:formatCode>General</c:formatCode>
                <c:ptCount val="3"/>
                <c:pt idx="0">
                  <c:v>55.6</c:v>
                </c:pt>
                <c:pt idx="1">
                  <c:v>67.8</c:v>
                </c:pt>
                <c:pt idx="2">
                  <c:v>71.900000000000006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2A-4E62-AB6D-83806F9C2E02}"/>
            </c:ext>
          </c:extLst>
        </c:ser>
        <c:ser>
          <c:idx val="1"/>
          <c:order val="1"/>
          <c:tx>
            <c:strRef>
              <c:f>'Ark1'!$A$3</c:f>
              <c:strCache>
                <c:ptCount val="1"/>
                <c:pt idx="0">
                  <c:v>Nogen grad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'Ark1'!$B$1:$D$1</c:f>
              <c:strCache>
                <c:ptCount val="3"/>
                <c:pt idx="0">
                  <c:v>Øvrige udd.</c:v>
                </c:pt>
                <c:pt idx="1">
                  <c:v>Mellemlang videregående udd. </c:v>
                </c:pt>
                <c:pt idx="2">
                  <c:v>Lang videregående udd.</c:v>
                </c:pt>
              </c:strCache>
            </c:strRef>
          </c:cat>
          <c:val>
            <c:numRef>
              <c:f>'Ark1'!$B$3:$D$3</c:f>
              <c:numCache>
                <c:formatCode>General</c:formatCode>
                <c:ptCount val="3"/>
                <c:pt idx="0">
                  <c:v>23.8</c:v>
                </c:pt>
                <c:pt idx="1">
                  <c:v>11.6</c:v>
                </c:pt>
                <c:pt idx="2">
                  <c:v>9.65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2A-4E62-AB6D-83806F9C2E02}"/>
            </c:ext>
          </c:extLst>
        </c:ser>
        <c:ser>
          <c:idx val="2"/>
          <c:order val="2"/>
          <c:tx>
            <c:strRef>
              <c:f>'Ark1'!$A$4</c:f>
              <c:strCache>
                <c:ptCount val="1"/>
                <c:pt idx="0">
                  <c:v>Meget høj/høj grad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a-D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'Ark1'!$B$1:$D$1</c:f>
              <c:strCache>
                <c:ptCount val="3"/>
                <c:pt idx="0">
                  <c:v>Øvrige udd.</c:v>
                </c:pt>
                <c:pt idx="1">
                  <c:v>Mellemlang videregående udd. </c:v>
                </c:pt>
                <c:pt idx="2">
                  <c:v>Lang videregående udd.</c:v>
                </c:pt>
              </c:strCache>
            </c:strRef>
          </c:cat>
          <c:val>
            <c:numRef>
              <c:f>'Ark1'!$B$4:$D$4</c:f>
              <c:numCache>
                <c:formatCode>General</c:formatCode>
                <c:ptCount val="3"/>
                <c:pt idx="0">
                  <c:v>20.6</c:v>
                </c:pt>
                <c:pt idx="1">
                  <c:v>20.5</c:v>
                </c:pt>
                <c:pt idx="2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2A-4E62-AB6D-83806F9C2E0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82400968"/>
        <c:axId val="482398344"/>
      </c:barChart>
      <c:catAx>
        <c:axId val="482400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482398344"/>
        <c:crosses val="autoZero"/>
        <c:auto val="1"/>
        <c:lblAlgn val="ctr"/>
        <c:lblOffset val="100"/>
        <c:noMultiLvlLbl val="0"/>
      </c:catAx>
      <c:valAx>
        <c:axId val="482398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a-DK"/>
                  <a:t>Procent</a:t>
                </a:r>
              </a:p>
            </c:rich>
          </c:tx>
          <c:layout>
            <c:manualLayout>
              <c:xMode val="edge"/>
              <c:yMode val="edge"/>
              <c:x val="0.47348118616862611"/>
              <c:y val="0.820797027654435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a-D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a-DK"/>
          </a:p>
        </c:txPr>
        <c:crossAx val="482400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a-D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Brugerdefineret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6558"/>
    </a:accent1>
    <a:accent2>
      <a:srgbClr val="C0CBC0"/>
    </a:accent2>
    <a:accent3>
      <a:srgbClr val="E5D967"/>
    </a:accent3>
    <a:accent4>
      <a:srgbClr val="DFE6DF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418A0-3910-4C8C-B67B-B8501D63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dut skabelon 2020.1.dotm</Template>
  <TotalTime>96</TotalTime>
  <Pages>4</Pages>
  <Words>282</Words>
  <Characters>1722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Bjerre Jensen</dc:creator>
  <cp:keywords/>
  <dc:description/>
  <cp:lastModifiedBy>Trine Grønfeldt</cp:lastModifiedBy>
  <cp:revision>7</cp:revision>
  <cp:lastPrinted>2020-07-30T12:17:00Z</cp:lastPrinted>
  <dcterms:created xsi:type="dcterms:W3CDTF">2021-05-14T11:26:00Z</dcterms:created>
  <dcterms:modified xsi:type="dcterms:W3CDTF">2021-08-09T08:57:00Z</dcterms:modified>
</cp:coreProperties>
</file>